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B5F" w:rsidRDefault="00241B5F" w:rsidP="000616BF">
      <w:pPr>
        <w:jc w:val="center"/>
      </w:pPr>
    </w:p>
    <w:p w:rsidR="001A05D5" w:rsidRDefault="001A05D5" w:rsidP="001A05D5">
      <w:pPr>
        <w:pStyle w:val="Heading1"/>
        <w:rPr>
          <w:sz w:val="24"/>
          <w:szCs w:val="24"/>
        </w:rPr>
      </w:pPr>
      <w:r>
        <w:rPr>
          <w:sz w:val="24"/>
          <w:szCs w:val="24"/>
        </w:rPr>
        <w:t>INNOVATION GRANT APPLICATION</w:t>
      </w:r>
    </w:p>
    <w:p w:rsidR="001A05D5" w:rsidRPr="004E106A" w:rsidRDefault="001A05D5" w:rsidP="001A05D5">
      <w:pPr>
        <w:pBdr>
          <w:bottom w:val="single" w:sz="4" w:space="1" w:color="auto"/>
        </w:pBdr>
        <w:jc w:val="center"/>
        <w:rPr>
          <w:b/>
          <w:color w:val="FF0000"/>
        </w:rPr>
      </w:pPr>
      <w:r w:rsidRPr="004E106A">
        <w:rPr>
          <w:b/>
          <w:color w:val="FF0000"/>
        </w:rPr>
        <w:t xml:space="preserve">Due: </w:t>
      </w:r>
      <w:r w:rsidR="00670A05">
        <w:rPr>
          <w:b/>
          <w:color w:val="FF0000"/>
        </w:rPr>
        <w:t>October 30</w:t>
      </w:r>
      <w:r w:rsidR="00462E3D" w:rsidRPr="004E106A">
        <w:rPr>
          <w:b/>
          <w:color w:val="FF0000"/>
        </w:rPr>
        <w:t>, 2021</w:t>
      </w:r>
    </w:p>
    <w:p w:rsidR="001A05D5" w:rsidRPr="00416A2E" w:rsidRDefault="001A05D5" w:rsidP="001A05D5">
      <w:pPr>
        <w:pBdr>
          <w:bottom w:val="single" w:sz="4" w:space="1" w:color="auto"/>
        </w:pBdr>
        <w:jc w:val="center"/>
        <w:rPr>
          <w:b/>
        </w:rPr>
      </w:pPr>
    </w:p>
    <w:p w:rsidR="001A05D5" w:rsidRDefault="001A05D5" w:rsidP="001A05D5"/>
    <w:p w:rsidR="001A05D5" w:rsidRPr="00486793" w:rsidRDefault="001A05D5" w:rsidP="001A05D5">
      <w:r w:rsidRPr="00416A2E">
        <w:t xml:space="preserve">The Greater Brockton Health Alliance (GBHA) Innovation Grant </w:t>
      </w:r>
      <w:r w:rsidRPr="00911A35">
        <w:t>is</w:t>
      </w:r>
      <w:r w:rsidR="00EF5783" w:rsidRPr="00911A35">
        <w:t xml:space="preserve"> for an </w:t>
      </w:r>
      <w:r w:rsidR="003841AD">
        <w:t>award of up to $</w:t>
      </w:r>
      <w:r w:rsidR="00E227A2" w:rsidRPr="00486793">
        <w:t>10,000.</w:t>
      </w:r>
      <w:r w:rsidRPr="00486793">
        <w:t xml:space="preserve"> </w:t>
      </w:r>
      <w:r w:rsidR="00A2208B" w:rsidRPr="00486793">
        <w:br/>
      </w:r>
      <w:r w:rsidR="00462E3D" w:rsidRPr="00486793">
        <w:rPr>
          <w:color w:val="FF0000"/>
        </w:rPr>
        <w:br/>
      </w:r>
      <w:r w:rsidR="00462E3D" w:rsidRPr="00486793">
        <w:t xml:space="preserve">Funding Period: </w:t>
      </w:r>
      <w:r w:rsidR="003841AD" w:rsidRPr="00486793">
        <w:t>January 1, 2021 - June 30, 2021 OR January 1, 2021 - December 31, 2021.  Please specify your proposed end date in the grant narrative.</w:t>
      </w:r>
      <w:r w:rsidR="00670A05" w:rsidRPr="00486793">
        <w:t xml:space="preserve"> </w:t>
      </w:r>
    </w:p>
    <w:p w:rsidR="00A2208B" w:rsidRPr="00416A2E" w:rsidRDefault="00A2208B" w:rsidP="001A05D5"/>
    <w:p w:rsidR="003831CA" w:rsidRDefault="001A05D5" w:rsidP="003831CA">
      <w:r w:rsidRPr="00416A2E">
        <w:t>Eligible community-based organizations should submit proposals for projects that will advance GBHA’s behavioral health focus, promote cultural humility</w:t>
      </w:r>
      <w:r>
        <w:t>,</w:t>
      </w:r>
      <w:r w:rsidRPr="00416A2E">
        <w:t xml:space="preserve"> and support one or more of</w:t>
      </w:r>
      <w:r w:rsidR="003831CA">
        <w:t xml:space="preserve"> our ten communities:</w:t>
      </w:r>
      <w:r w:rsidR="003831CA" w:rsidRPr="003831CA">
        <w:t xml:space="preserve"> </w:t>
      </w:r>
      <w:r w:rsidR="003831CA">
        <w:t xml:space="preserve">•Abington • Avon • Bridgewater • Brockton • East Bridgewater • Easton </w:t>
      </w:r>
    </w:p>
    <w:p w:rsidR="003831CA" w:rsidRDefault="003831CA" w:rsidP="003831CA">
      <w:r>
        <w:t>• Holbrook • Stoughton • West Bridgewater • Whitman</w:t>
      </w:r>
    </w:p>
    <w:p w:rsidR="003831CA" w:rsidRDefault="003831CA" w:rsidP="001A05D5"/>
    <w:p w:rsidR="001A05D5" w:rsidRPr="00416A2E" w:rsidRDefault="00462E3D" w:rsidP="001A05D5">
      <w:r w:rsidRPr="00EF6ABA">
        <w:t>Applicants may</w:t>
      </w:r>
      <w:r w:rsidR="001A05D5" w:rsidRPr="00EF6ABA">
        <w:t xml:space="preserve"> be a 501(c)(3) non p</w:t>
      </w:r>
      <w:r w:rsidR="0026511D" w:rsidRPr="00EF6ABA">
        <w:t xml:space="preserve">rofit organization, </w:t>
      </w:r>
      <w:r w:rsidR="001A05D5" w:rsidRPr="00EF6ABA">
        <w:t>utilize a fiscal agent who is a 50</w:t>
      </w:r>
      <w:r w:rsidR="0026511D" w:rsidRPr="00EF6ABA">
        <w:t>1(c)(3) non profit organization</w:t>
      </w:r>
      <w:r w:rsidR="009B7BCF" w:rsidRPr="00EF6ABA">
        <w:t>,</w:t>
      </w:r>
      <w:r w:rsidR="0026511D" w:rsidRPr="00EF6ABA">
        <w:t xml:space="preserve"> or be exempt from taxation under another section of the Internal Revenue Code.</w:t>
      </w:r>
      <w:r w:rsidRPr="00EF6ABA">
        <w:t xml:space="preserve">  Applicants that do not meet the aforementioned criteria will also be considered</w:t>
      </w:r>
      <w:r w:rsidR="00DB3EE4" w:rsidRPr="00EF6ABA">
        <w:t xml:space="preserve"> with review of a fiscal management plan</w:t>
      </w:r>
      <w:r w:rsidRPr="00EF6ABA">
        <w:t>.</w:t>
      </w:r>
      <w:r w:rsidR="0026511D" w:rsidRPr="00EF6ABA">
        <w:rPr>
          <w:rFonts w:ascii="Verdana" w:hAnsi="Verdana"/>
          <w:sz w:val="20"/>
          <w:szCs w:val="20"/>
        </w:rPr>
        <w:t xml:space="preserve">  </w:t>
      </w:r>
      <w:r w:rsidR="001A05D5" w:rsidRPr="00EF6ABA">
        <w:t xml:space="preserve">Please send applications to </w:t>
      </w:r>
      <w:hyperlink r:id="rId9" w:history="1">
        <w:r w:rsidR="001A05D5" w:rsidRPr="00EF6ABA">
          <w:rPr>
            <w:rStyle w:val="Hyperlink"/>
            <w:color w:val="auto"/>
            <w:u w:val="none"/>
          </w:rPr>
          <w:t>chna22@gmail.com</w:t>
        </w:r>
      </w:hyperlink>
      <w:r w:rsidRPr="00EF6ABA">
        <w:t xml:space="preserve"> by Friday, </w:t>
      </w:r>
      <w:r w:rsidR="00670A05" w:rsidRPr="00EF6ABA">
        <w:t>October 30</w:t>
      </w:r>
      <w:r w:rsidR="00670A05" w:rsidRPr="00EF6ABA">
        <w:rPr>
          <w:vertAlign w:val="superscript"/>
        </w:rPr>
        <w:t>th</w:t>
      </w:r>
      <w:r w:rsidR="00670A05" w:rsidRPr="00EF6ABA">
        <w:t xml:space="preserve"> </w:t>
      </w:r>
      <w:r w:rsidR="001A05D5" w:rsidRPr="00416A2E">
        <w:t>at 5:00PM.</w:t>
      </w:r>
    </w:p>
    <w:p w:rsidR="001A05D5" w:rsidRPr="00416A2E" w:rsidRDefault="001A05D5" w:rsidP="001A05D5"/>
    <w:p w:rsidR="001569B4" w:rsidRDefault="001569B4" w:rsidP="00670A05">
      <w:pPr>
        <w:ind w:left="1080" w:right="1440"/>
        <w:jc w:val="both"/>
      </w:pPr>
      <w:r>
        <w:t>GBHA focuses its work on behavioral health and defines it in the following context: “Behavioral health is more than mental health and substance use…it is looking at the whole person – where they are and where [and how] they can thrive.”</w:t>
      </w:r>
    </w:p>
    <w:p w:rsidR="001A05D5" w:rsidRDefault="001569B4" w:rsidP="00670A05">
      <w:pPr>
        <w:ind w:left="1080" w:right="1440"/>
        <w:jc w:val="both"/>
      </w:pPr>
      <w:r>
        <w:t>–Steven Nikolsky, Manager of Clinical Social Workers, South Shore Health System Department of Behavioral Health</w:t>
      </w:r>
    </w:p>
    <w:p w:rsidR="001569B4" w:rsidRPr="00416A2E" w:rsidRDefault="001569B4" w:rsidP="001569B4"/>
    <w:p w:rsidR="001A05D5" w:rsidRPr="00416A2E" w:rsidRDefault="001A05D5" w:rsidP="001A05D5">
      <w:r w:rsidRPr="00416A2E">
        <w:t>The Greater Brockton Health Alliance is “looking at the whole person” in the context of the following areas: social determinants of health (education, housing, income and transportation), early intervention and prevention, and physical and social environment (stigma, cultural barriers).</w:t>
      </w:r>
    </w:p>
    <w:p w:rsidR="001A05D5" w:rsidRPr="00416A2E" w:rsidRDefault="001A05D5" w:rsidP="001A05D5"/>
    <w:p w:rsidR="001A05D5" w:rsidRPr="00416A2E" w:rsidRDefault="001A05D5" w:rsidP="001A05D5">
      <w:r w:rsidRPr="00416A2E">
        <w:t xml:space="preserve">Furthermore, </w:t>
      </w:r>
      <w:r>
        <w:t xml:space="preserve">GBHA strives to work through a lens of </w:t>
      </w:r>
      <w:r w:rsidRPr="00416A2E">
        <w:t>cultural humility</w:t>
      </w:r>
      <w:r>
        <w:t xml:space="preserve"> which</w:t>
      </w:r>
      <w:r w:rsidRPr="00416A2E">
        <w:t xml:space="preserve"> practices beyond cultural competency and acknowledges people’s authority over their own experience as well as acknowledges the power dynamics that contribute to the marginalization of certain groups of people. </w:t>
      </w:r>
    </w:p>
    <w:p w:rsidR="001A05D5" w:rsidRPr="00416A2E" w:rsidRDefault="001A05D5" w:rsidP="001A05D5">
      <w:pPr>
        <w:rPr>
          <w:b/>
        </w:rPr>
      </w:pPr>
    </w:p>
    <w:p w:rsidR="001A05D5" w:rsidRPr="0072089A" w:rsidRDefault="001A05D5" w:rsidP="001A05D5">
      <w:r w:rsidRPr="0072089A">
        <w:t>Three factors to sojourner cultural humility:</w:t>
      </w:r>
    </w:p>
    <w:p w:rsidR="001A05D5" w:rsidRPr="00BE2DEB" w:rsidRDefault="001A05D5" w:rsidP="001A05D5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BE2DEB">
        <w:rPr>
          <w:rFonts w:ascii="Times New Roman" w:hAnsi="Times New Roman" w:cs="Times New Roman"/>
          <w:sz w:val="24"/>
          <w:szCs w:val="24"/>
        </w:rPr>
        <w:lastRenderedPageBreak/>
        <w:t>Lifelong commitment to self-evaluation and self critique</w:t>
      </w:r>
    </w:p>
    <w:p w:rsidR="001A05D5" w:rsidRPr="00BE2DEB" w:rsidRDefault="001A05D5" w:rsidP="001A05D5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BE2DEB">
        <w:rPr>
          <w:rFonts w:ascii="Times New Roman" w:hAnsi="Times New Roman" w:cs="Times New Roman"/>
          <w:sz w:val="24"/>
          <w:szCs w:val="24"/>
        </w:rPr>
        <w:t>Fix power imbalances</w:t>
      </w:r>
    </w:p>
    <w:p w:rsidR="001A05D5" w:rsidRPr="00BE2DEB" w:rsidRDefault="001A05D5" w:rsidP="001A05D5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BE2DEB">
        <w:rPr>
          <w:rFonts w:ascii="Times New Roman" w:hAnsi="Times New Roman" w:cs="Times New Roman"/>
          <w:sz w:val="24"/>
          <w:szCs w:val="24"/>
        </w:rPr>
        <w:t>Develop partnerships with people and groups who advocate for others</w:t>
      </w:r>
    </w:p>
    <w:p w:rsidR="001A05D5" w:rsidRPr="00416A2E" w:rsidRDefault="001A05D5" w:rsidP="001A05D5">
      <w:r w:rsidRPr="00416A2E">
        <w:t xml:space="preserve">This grant aims to promote health equity within the community by allowing </w:t>
      </w:r>
      <w:r>
        <w:t xml:space="preserve">community </w:t>
      </w:r>
      <w:r w:rsidRPr="00416A2E">
        <w:t>organizations the framework to create inno</w:t>
      </w:r>
      <w:r w:rsidR="00142F64">
        <w:t>vative interventi</w:t>
      </w:r>
      <w:r w:rsidR="00142F64" w:rsidRPr="00EF6ABA">
        <w:t xml:space="preserve">ons to </w:t>
      </w:r>
      <w:r w:rsidR="00DB3EE4" w:rsidRPr="00EF6ABA">
        <w:t>lift up the voices of those with lived experience to lead community change.</w:t>
      </w:r>
      <w:r w:rsidRPr="00EF6ABA">
        <w:t xml:space="preserve"> </w:t>
      </w:r>
      <w:r w:rsidR="00DB3EE4" w:rsidRPr="00EF6ABA">
        <w:t>This</w:t>
      </w:r>
      <w:r w:rsidRPr="00EF6ABA">
        <w:t xml:space="preserve"> will serve as a powerful tool to promote equity within a behavioral health context. </w:t>
      </w:r>
    </w:p>
    <w:p w:rsidR="001A05D5" w:rsidRPr="00416A2E" w:rsidRDefault="001A05D5" w:rsidP="001A05D5"/>
    <w:p w:rsidR="001A05D5" w:rsidRPr="00486793" w:rsidRDefault="001A05D5" w:rsidP="001A05D5">
      <w:r w:rsidRPr="00416A2E">
        <w:t>Grant</w:t>
      </w:r>
      <w:r>
        <w:t xml:space="preserve"> applicants</w:t>
      </w:r>
      <w:r w:rsidRPr="00416A2E">
        <w:t xml:space="preserve"> </w:t>
      </w:r>
      <w:r>
        <w:t xml:space="preserve">being </w:t>
      </w:r>
      <w:r w:rsidRPr="00416A2E">
        <w:t xml:space="preserve">considered for funding will be contacted to </w:t>
      </w:r>
      <w:r w:rsidRPr="003841AD">
        <w:t>schedule an in-person</w:t>
      </w:r>
      <w:r w:rsidR="00142F64" w:rsidRPr="003841AD">
        <w:t xml:space="preserve"> innovation</w:t>
      </w:r>
      <w:r w:rsidRPr="003841AD">
        <w:t xml:space="preserve"> presentation</w:t>
      </w:r>
      <w:r w:rsidR="004E106A" w:rsidRPr="003841AD">
        <w:t xml:space="preserve"> to the review committee</w:t>
      </w:r>
      <w:r w:rsidRPr="003841AD">
        <w:t xml:space="preserve"> </w:t>
      </w:r>
      <w:r w:rsidRPr="00486793">
        <w:t xml:space="preserve">sometime during the month of </w:t>
      </w:r>
      <w:r w:rsidR="00EF6ABA" w:rsidRPr="00486793">
        <w:t>November 2020</w:t>
      </w:r>
      <w:r w:rsidRPr="00486793">
        <w:t xml:space="preserve">.  Funding will begin </w:t>
      </w:r>
      <w:r w:rsidR="004E106A" w:rsidRPr="00486793">
        <w:t>on</w:t>
      </w:r>
      <w:r w:rsidR="003841AD" w:rsidRPr="00486793">
        <w:t xml:space="preserve"> January 1, 2021</w:t>
      </w:r>
      <w:r w:rsidR="00110AB8" w:rsidRPr="00486793">
        <w:t xml:space="preserve">.  Unless otherwise specified in the proposal, </w:t>
      </w:r>
      <w:r w:rsidR="004E106A" w:rsidRPr="00486793">
        <w:t xml:space="preserve">funds must be spent by </w:t>
      </w:r>
      <w:r w:rsidR="00EF6ABA" w:rsidRPr="00486793">
        <w:t>June 30, 2021.  If your</w:t>
      </w:r>
      <w:r w:rsidR="005A7E67" w:rsidRPr="00486793">
        <w:t xml:space="preserve"> agency anticipates the innovation will run beyond </w:t>
      </w:r>
      <w:r w:rsidR="00EF6ABA" w:rsidRPr="00486793">
        <w:t>June 30</w:t>
      </w:r>
      <w:r w:rsidR="00EF6ABA" w:rsidRPr="00486793">
        <w:rPr>
          <w:vertAlign w:val="superscript"/>
        </w:rPr>
        <w:t>th</w:t>
      </w:r>
      <w:r w:rsidR="00EF6ABA" w:rsidRPr="00486793">
        <w:t>, please include your spending timeline in the grant narrative.</w:t>
      </w:r>
    </w:p>
    <w:p w:rsidR="001A05D5" w:rsidRPr="00416A2E" w:rsidRDefault="001A05D5" w:rsidP="001A05D5"/>
    <w:p w:rsidR="001A05D5" w:rsidRPr="00416A2E" w:rsidRDefault="001A05D5" w:rsidP="001A05D5">
      <w:r w:rsidRPr="00416A2E">
        <w:t xml:space="preserve">All grantees will be required to </w:t>
      </w:r>
      <w:r w:rsidR="00911A35">
        <w:t xml:space="preserve">present their projects at a Greater Brockton Health Alliance meeting and </w:t>
      </w:r>
      <w:r w:rsidRPr="00416A2E">
        <w:t xml:space="preserve">complete </w:t>
      </w:r>
      <w:r w:rsidR="00911A35">
        <w:t>a mid-year and year-end report.</w:t>
      </w:r>
    </w:p>
    <w:p w:rsidR="00911A35" w:rsidRPr="00911A35" w:rsidRDefault="00911A35" w:rsidP="00911A35"/>
    <w:p w:rsidR="00EB6999" w:rsidRDefault="000F2DB4" w:rsidP="00911A35">
      <w:r>
        <w:t xml:space="preserve">We are here to provide guidance and support throughout the application process. </w:t>
      </w:r>
      <w:r w:rsidR="00911A35">
        <w:t>Please contact Dennis Carman at United Way of Greater Plymouth County if y</w:t>
      </w:r>
      <w:r w:rsidR="002A1A7F">
        <w:t>ou are in need of any guidance</w:t>
      </w:r>
      <w:r w:rsidR="00911A35">
        <w:t xml:space="preserve">/technical assistance at </w:t>
      </w:r>
      <w:hyperlink r:id="rId10" w:history="1">
        <w:r w:rsidR="00911A35" w:rsidRPr="00731B26">
          <w:rPr>
            <w:rStyle w:val="Hyperlink"/>
          </w:rPr>
          <w:t>dcarman@uwgpc.org</w:t>
        </w:r>
      </w:hyperlink>
      <w:r w:rsidR="00911A35">
        <w:t xml:space="preserve"> or </w:t>
      </w:r>
    </w:p>
    <w:p w:rsidR="00911A35" w:rsidRPr="00EF6ABA" w:rsidRDefault="00911A35" w:rsidP="00911A35">
      <w:r>
        <w:t xml:space="preserve">508-583-6306 </w:t>
      </w:r>
      <w:r w:rsidRPr="00EF6ABA">
        <w:t xml:space="preserve">x105. </w:t>
      </w:r>
      <w:r w:rsidR="00462E3D" w:rsidRPr="00EF6ABA">
        <w:t>TA is available to help all interested applicants with grant questions as well as fiscal guidance as needed</w:t>
      </w:r>
      <w:r w:rsidR="00142F64" w:rsidRPr="00EF6ABA">
        <w:t xml:space="preserve"> throughout the process</w:t>
      </w:r>
      <w:r w:rsidR="00462E3D" w:rsidRPr="00EF6ABA">
        <w:t>.</w:t>
      </w:r>
    </w:p>
    <w:p w:rsidR="001A05D5" w:rsidRPr="00EF6ABA" w:rsidRDefault="001A05D5" w:rsidP="001A05D5">
      <w:pPr>
        <w:jc w:val="center"/>
        <w:rPr>
          <w:b/>
        </w:rPr>
      </w:pPr>
    </w:p>
    <w:p w:rsidR="001A05D5" w:rsidRPr="00EF6ABA" w:rsidRDefault="001A05D5" w:rsidP="001A05D5">
      <w:pPr>
        <w:jc w:val="center"/>
        <w:rPr>
          <w:b/>
        </w:rPr>
      </w:pPr>
    </w:p>
    <w:p w:rsidR="001A05D5" w:rsidRDefault="001A05D5" w:rsidP="001A05D5">
      <w:pPr>
        <w:rPr>
          <w:b/>
          <w:color w:val="FF0000"/>
        </w:rPr>
      </w:pPr>
    </w:p>
    <w:p w:rsidR="003831CA" w:rsidRDefault="003831CA" w:rsidP="001A05D5">
      <w:pPr>
        <w:rPr>
          <w:b/>
          <w:color w:val="FF0000"/>
        </w:rPr>
      </w:pPr>
    </w:p>
    <w:p w:rsidR="003831CA" w:rsidRDefault="003831CA" w:rsidP="001A05D5">
      <w:pPr>
        <w:rPr>
          <w:b/>
          <w:color w:val="FF0000"/>
        </w:rPr>
      </w:pPr>
    </w:p>
    <w:p w:rsidR="003831CA" w:rsidRDefault="003831CA" w:rsidP="001A05D5">
      <w:pPr>
        <w:rPr>
          <w:b/>
          <w:color w:val="FF0000"/>
        </w:rPr>
      </w:pPr>
    </w:p>
    <w:p w:rsidR="003831CA" w:rsidRDefault="003831CA" w:rsidP="001A05D5">
      <w:pPr>
        <w:rPr>
          <w:b/>
          <w:color w:val="FF0000"/>
        </w:rPr>
      </w:pPr>
    </w:p>
    <w:p w:rsidR="003831CA" w:rsidRDefault="003831CA" w:rsidP="001A05D5">
      <w:pPr>
        <w:rPr>
          <w:b/>
          <w:color w:val="FF0000"/>
        </w:rPr>
      </w:pPr>
    </w:p>
    <w:p w:rsidR="003831CA" w:rsidRDefault="003831CA" w:rsidP="001A05D5">
      <w:pPr>
        <w:rPr>
          <w:b/>
          <w:color w:val="FF0000"/>
        </w:rPr>
      </w:pPr>
    </w:p>
    <w:p w:rsidR="003831CA" w:rsidRDefault="003831CA" w:rsidP="001A05D5">
      <w:pPr>
        <w:rPr>
          <w:b/>
          <w:color w:val="FF0000"/>
        </w:rPr>
      </w:pPr>
    </w:p>
    <w:p w:rsidR="003831CA" w:rsidRDefault="003831CA" w:rsidP="001A05D5">
      <w:pPr>
        <w:rPr>
          <w:b/>
          <w:color w:val="FF0000"/>
        </w:rPr>
      </w:pPr>
    </w:p>
    <w:p w:rsidR="003831CA" w:rsidRDefault="003831CA" w:rsidP="001A05D5">
      <w:pPr>
        <w:rPr>
          <w:b/>
          <w:color w:val="FF0000"/>
        </w:rPr>
      </w:pPr>
    </w:p>
    <w:p w:rsidR="003831CA" w:rsidRDefault="003831CA" w:rsidP="001A05D5">
      <w:pPr>
        <w:rPr>
          <w:b/>
        </w:rPr>
      </w:pPr>
    </w:p>
    <w:p w:rsidR="001A05D5" w:rsidRDefault="001A05D5" w:rsidP="001A05D5">
      <w:pPr>
        <w:rPr>
          <w:b/>
        </w:rPr>
      </w:pPr>
    </w:p>
    <w:p w:rsidR="001A05D5" w:rsidRDefault="001A05D5" w:rsidP="001A05D5">
      <w:pPr>
        <w:rPr>
          <w:b/>
        </w:rPr>
      </w:pPr>
    </w:p>
    <w:p w:rsidR="001A05D5" w:rsidRDefault="001A05D5" w:rsidP="001A05D5">
      <w:pPr>
        <w:rPr>
          <w:b/>
        </w:rPr>
      </w:pPr>
    </w:p>
    <w:p w:rsidR="001A05D5" w:rsidRPr="00416A2E" w:rsidRDefault="001A05D5" w:rsidP="001A05D5">
      <w:pPr>
        <w:rPr>
          <w:b/>
        </w:rPr>
      </w:pPr>
    </w:p>
    <w:p w:rsidR="001A05D5" w:rsidRPr="00416A2E" w:rsidRDefault="001A05D5" w:rsidP="001A05D5">
      <w:pPr>
        <w:pStyle w:val="Heading1"/>
        <w:rPr>
          <w:sz w:val="24"/>
          <w:szCs w:val="24"/>
        </w:rPr>
      </w:pPr>
      <w:r w:rsidRPr="00416A2E">
        <w:rPr>
          <w:sz w:val="24"/>
          <w:szCs w:val="24"/>
        </w:rPr>
        <w:lastRenderedPageBreak/>
        <w:t>INNOVATION GRANT APPLICATION</w:t>
      </w:r>
    </w:p>
    <w:p w:rsidR="001A05D5" w:rsidRPr="004E106A" w:rsidRDefault="003841AD" w:rsidP="001A05D5">
      <w:pPr>
        <w:pBdr>
          <w:bottom w:val="single" w:sz="4" w:space="1" w:color="auto"/>
        </w:pBdr>
        <w:jc w:val="center"/>
        <w:rPr>
          <w:b/>
          <w:color w:val="FF0000"/>
        </w:rPr>
      </w:pPr>
      <w:r>
        <w:rPr>
          <w:b/>
          <w:color w:val="FF0000"/>
        </w:rPr>
        <w:t>Due: October 30</w:t>
      </w:r>
      <w:r w:rsidR="00462E3D" w:rsidRPr="004E106A">
        <w:rPr>
          <w:b/>
          <w:color w:val="FF0000"/>
        </w:rPr>
        <w:t>, 2021</w:t>
      </w:r>
    </w:p>
    <w:p w:rsidR="001A05D5" w:rsidRPr="00416A2E" w:rsidRDefault="001A05D5" w:rsidP="001A05D5">
      <w:pPr>
        <w:rPr>
          <w:b/>
        </w:rPr>
      </w:pPr>
    </w:p>
    <w:p w:rsidR="000F2DB4" w:rsidRDefault="001A05D5" w:rsidP="001A05D5">
      <w:pPr>
        <w:rPr>
          <w:b/>
        </w:rPr>
      </w:pPr>
      <w:r w:rsidRPr="00416A2E">
        <w:rPr>
          <w:b/>
        </w:rPr>
        <w:t>Name of Organization</w:t>
      </w:r>
      <w:r w:rsidR="000F2DB4">
        <w:rPr>
          <w:b/>
        </w:rPr>
        <w:t>/ Applicant</w:t>
      </w:r>
      <w:r w:rsidRPr="00416A2E">
        <w:rPr>
          <w:b/>
        </w:rPr>
        <w:t>:</w:t>
      </w:r>
    </w:p>
    <w:p w:rsidR="000F2DB4" w:rsidRDefault="000F2DB4" w:rsidP="001A05D5">
      <w:pPr>
        <w:rPr>
          <w:b/>
        </w:rPr>
      </w:pPr>
    </w:p>
    <w:p w:rsidR="001A05D5" w:rsidRPr="00416A2E" w:rsidRDefault="000F2DB4" w:rsidP="001A05D5">
      <w:pPr>
        <w:rPr>
          <w:b/>
        </w:rPr>
      </w:pPr>
      <w:r>
        <w:rPr>
          <w:b/>
        </w:rPr>
        <w:t>Fiscal Agent (if applicable);</w:t>
      </w:r>
      <w:r w:rsidR="001A05D5" w:rsidRPr="00416A2E">
        <w:rPr>
          <w:b/>
        </w:rPr>
        <w:t xml:space="preserve"> </w:t>
      </w:r>
    </w:p>
    <w:p w:rsidR="001A05D5" w:rsidRPr="00416A2E" w:rsidRDefault="001A05D5" w:rsidP="001A05D5">
      <w:pPr>
        <w:rPr>
          <w:b/>
        </w:rPr>
      </w:pPr>
    </w:p>
    <w:p w:rsidR="001A05D5" w:rsidRPr="00416A2E" w:rsidRDefault="001A05D5" w:rsidP="001A05D5">
      <w:pPr>
        <w:rPr>
          <w:b/>
        </w:rPr>
      </w:pPr>
      <w:r w:rsidRPr="00416A2E">
        <w:rPr>
          <w:b/>
        </w:rPr>
        <w:t xml:space="preserve">Address: </w:t>
      </w:r>
    </w:p>
    <w:p w:rsidR="001A05D5" w:rsidRPr="00416A2E" w:rsidRDefault="001A05D5" w:rsidP="001A05D5">
      <w:pPr>
        <w:rPr>
          <w:b/>
        </w:rPr>
      </w:pPr>
    </w:p>
    <w:p w:rsidR="001A05D5" w:rsidRPr="00416A2E" w:rsidRDefault="001A05D5" w:rsidP="001A05D5">
      <w:pPr>
        <w:rPr>
          <w:b/>
        </w:rPr>
      </w:pPr>
      <w:r w:rsidRPr="00416A2E">
        <w:rPr>
          <w:b/>
        </w:rPr>
        <w:t xml:space="preserve">Contact Person: </w:t>
      </w:r>
    </w:p>
    <w:p w:rsidR="001A05D5" w:rsidRPr="00416A2E" w:rsidRDefault="001A05D5" w:rsidP="001A05D5">
      <w:pPr>
        <w:rPr>
          <w:b/>
        </w:rPr>
      </w:pPr>
    </w:p>
    <w:p w:rsidR="001A05D5" w:rsidRPr="00416A2E" w:rsidRDefault="001A05D5" w:rsidP="001A05D5">
      <w:pPr>
        <w:pBdr>
          <w:bottom w:val="single" w:sz="4" w:space="1" w:color="auto"/>
        </w:pBdr>
        <w:rPr>
          <w:b/>
        </w:rPr>
      </w:pPr>
      <w:r w:rsidRPr="00416A2E">
        <w:rPr>
          <w:b/>
        </w:rPr>
        <w:t xml:space="preserve">Phone:      </w:t>
      </w:r>
      <w:r w:rsidRPr="00416A2E">
        <w:rPr>
          <w:b/>
        </w:rPr>
        <w:tab/>
        <w:t xml:space="preserve">     </w:t>
      </w:r>
      <w:r w:rsidRPr="00416A2E">
        <w:rPr>
          <w:b/>
        </w:rPr>
        <w:tab/>
      </w:r>
      <w:r w:rsidRPr="00416A2E">
        <w:rPr>
          <w:b/>
        </w:rPr>
        <w:tab/>
        <w:t xml:space="preserve">Email: </w:t>
      </w:r>
    </w:p>
    <w:p w:rsidR="001A05D5" w:rsidRPr="00416A2E" w:rsidRDefault="001A05D5" w:rsidP="001A05D5">
      <w:pPr>
        <w:pBdr>
          <w:bottom w:val="single" w:sz="4" w:space="1" w:color="auto"/>
        </w:pBdr>
        <w:rPr>
          <w:b/>
        </w:rPr>
      </w:pPr>
    </w:p>
    <w:p w:rsidR="001A05D5" w:rsidRPr="00416A2E" w:rsidRDefault="001A05D5" w:rsidP="001A05D5"/>
    <w:p w:rsidR="001A05D5" w:rsidRPr="00416A2E" w:rsidRDefault="001A05D5" w:rsidP="001A05D5">
      <w:pPr>
        <w:rPr>
          <w:b/>
          <w:sz w:val="28"/>
          <w:szCs w:val="28"/>
          <w:u w:val="single"/>
        </w:rPr>
      </w:pPr>
      <w:r w:rsidRPr="00416A2E">
        <w:rPr>
          <w:b/>
          <w:sz w:val="28"/>
          <w:szCs w:val="28"/>
          <w:u w:val="single"/>
        </w:rPr>
        <w:t>Application Instructions</w:t>
      </w:r>
    </w:p>
    <w:p w:rsidR="001A05D5" w:rsidRPr="00416A2E" w:rsidRDefault="001A05D5" w:rsidP="001A05D5"/>
    <w:p w:rsidR="001A05D5" w:rsidRPr="00416A2E" w:rsidRDefault="001A05D5" w:rsidP="001A05D5">
      <w:r w:rsidRPr="00416A2E">
        <w:t>•</w:t>
      </w:r>
      <w:r w:rsidRPr="00416A2E">
        <w:tab/>
        <w:t>Please use a 12-point font, single-spaced text, and a 1-inch margin on all sides.</w:t>
      </w:r>
    </w:p>
    <w:p w:rsidR="001A05D5" w:rsidRPr="00416A2E" w:rsidRDefault="001A05D5" w:rsidP="001A05D5">
      <w:pPr>
        <w:ind w:left="720" w:hanging="720"/>
      </w:pPr>
      <w:r w:rsidRPr="00416A2E">
        <w:t>•</w:t>
      </w:r>
      <w:r w:rsidRPr="00416A2E">
        <w:tab/>
      </w:r>
      <w:r w:rsidRPr="009B55E4">
        <w:t xml:space="preserve">Answer each question completely and concisely. Please </w:t>
      </w:r>
      <w:r w:rsidR="009B55E4" w:rsidRPr="009B55E4">
        <w:t>respond below each question within this template and limit your submission</w:t>
      </w:r>
      <w:r w:rsidRPr="009B55E4">
        <w:t xml:space="preserve"> to </w:t>
      </w:r>
      <w:r w:rsidR="009B55E4" w:rsidRPr="009B55E4">
        <w:t>five</w:t>
      </w:r>
      <w:r w:rsidR="00F36E59" w:rsidRPr="009B55E4">
        <w:t xml:space="preserve"> pages or less (not including the</w:t>
      </w:r>
      <w:r w:rsidRPr="009B55E4">
        <w:t xml:space="preserve"> grant budget). All </w:t>
      </w:r>
      <w:r w:rsidRPr="00416A2E">
        <w:t xml:space="preserve">questions in the application are weighed equally. </w:t>
      </w:r>
    </w:p>
    <w:p w:rsidR="001A05D5" w:rsidRPr="00416A2E" w:rsidRDefault="001A05D5" w:rsidP="001A05D5">
      <w:pPr>
        <w:ind w:left="720" w:hanging="720"/>
      </w:pPr>
    </w:p>
    <w:p w:rsidR="001A05D5" w:rsidRDefault="001A05D5" w:rsidP="001A05D5">
      <w:pPr>
        <w:rPr>
          <w:b/>
          <w:sz w:val="28"/>
          <w:szCs w:val="28"/>
          <w:u w:val="single"/>
        </w:rPr>
      </w:pPr>
      <w:r w:rsidRPr="009B55E4">
        <w:rPr>
          <w:b/>
          <w:sz w:val="28"/>
          <w:szCs w:val="28"/>
          <w:u w:val="single"/>
        </w:rPr>
        <w:t>Grant Questions</w:t>
      </w:r>
    </w:p>
    <w:p w:rsidR="001A05D5" w:rsidRPr="00416A2E" w:rsidRDefault="001A05D5" w:rsidP="001A05D5">
      <w:pPr>
        <w:rPr>
          <w:u w:val="single"/>
        </w:rPr>
      </w:pPr>
    </w:p>
    <w:p w:rsidR="009B55E4" w:rsidRDefault="009B55E4" w:rsidP="009B55E4">
      <w:pPr>
        <w:pStyle w:val="ListParagraph"/>
        <w:numPr>
          <w:ilvl w:val="0"/>
          <w:numId w:val="29"/>
        </w:numPr>
        <w:tabs>
          <w:tab w:val="left" w:pos="5580"/>
        </w:tabs>
        <w:rPr>
          <w:rFonts w:ascii="Times New Roman" w:hAnsi="Times New Roman" w:cs="Times New Roman"/>
          <w:b/>
          <w:sz w:val="24"/>
          <w:szCs w:val="24"/>
        </w:rPr>
      </w:pPr>
      <w:r w:rsidRPr="009B55E4">
        <w:rPr>
          <w:rFonts w:ascii="Times New Roman" w:hAnsi="Times New Roman" w:cs="Times New Roman"/>
          <w:b/>
          <w:sz w:val="24"/>
          <w:szCs w:val="24"/>
        </w:rPr>
        <w:t>Please provide a creative title for your project/ initiative.</w:t>
      </w:r>
    </w:p>
    <w:p w:rsidR="009B55E4" w:rsidRPr="009B55E4" w:rsidRDefault="009B55E4" w:rsidP="009B55E4">
      <w:pPr>
        <w:pStyle w:val="ListParagraph"/>
        <w:tabs>
          <w:tab w:val="left" w:pos="5580"/>
        </w:tabs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A05D5" w:rsidRPr="009B55E4" w:rsidRDefault="001A05D5" w:rsidP="001A05D5">
      <w:pPr>
        <w:pStyle w:val="ListParagraph"/>
        <w:numPr>
          <w:ilvl w:val="0"/>
          <w:numId w:val="29"/>
        </w:numPr>
        <w:tabs>
          <w:tab w:val="left" w:pos="5580"/>
        </w:tabs>
        <w:rPr>
          <w:rFonts w:ascii="Times New Roman" w:hAnsi="Times New Roman" w:cs="Times New Roman"/>
          <w:b/>
          <w:sz w:val="24"/>
          <w:szCs w:val="24"/>
        </w:rPr>
      </w:pPr>
      <w:r w:rsidRPr="009B55E4">
        <w:rPr>
          <w:rFonts w:ascii="Times New Roman" w:hAnsi="Times New Roman" w:cs="Times New Roman"/>
          <w:b/>
          <w:sz w:val="24"/>
          <w:szCs w:val="24"/>
        </w:rPr>
        <w:t xml:space="preserve">Briefly describe how you propose to spend </w:t>
      </w:r>
      <w:r w:rsidR="000F2DB4" w:rsidRPr="009B55E4">
        <w:rPr>
          <w:rFonts w:ascii="Times New Roman" w:hAnsi="Times New Roman" w:cs="Times New Roman"/>
          <w:b/>
          <w:sz w:val="24"/>
          <w:szCs w:val="24"/>
        </w:rPr>
        <w:t xml:space="preserve">GBHA </w:t>
      </w:r>
      <w:r w:rsidRPr="009B55E4">
        <w:rPr>
          <w:rFonts w:ascii="Times New Roman" w:hAnsi="Times New Roman" w:cs="Times New Roman"/>
          <w:b/>
          <w:sz w:val="24"/>
          <w:szCs w:val="24"/>
        </w:rPr>
        <w:t>grant funds.  Describe the project for funding including:</w:t>
      </w:r>
    </w:p>
    <w:p w:rsidR="001A05D5" w:rsidRDefault="000F2DB4" w:rsidP="001A05D5">
      <w:pPr>
        <w:pStyle w:val="ListParagraph"/>
        <w:numPr>
          <w:ilvl w:val="0"/>
          <w:numId w:val="28"/>
        </w:numPr>
        <w:tabs>
          <w:tab w:val="left" w:pos="558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Describe what is important for us to know about  the population you aim to serve</w:t>
      </w:r>
    </w:p>
    <w:p w:rsidR="000F2DB4" w:rsidRPr="00BD21E9" w:rsidRDefault="000F2DB4" w:rsidP="001A05D5">
      <w:pPr>
        <w:pStyle w:val="ListParagraph"/>
        <w:numPr>
          <w:ilvl w:val="0"/>
          <w:numId w:val="28"/>
        </w:numPr>
        <w:tabs>
          <w:tab w:val="left" w:pos="558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Which GBHA communities will this project serve</w:t>
      </w:r>
    </w:p>
    <w:p w:rsidR="001A05D5" w:rsidRPr="00BD21E9" w:rsidRDefault="001A05D5" w:rsidP="001A05D5">
      <w:pPr>
        <w:pStyle w:val="ListParagraph"/>
        <w:numPr>
          <w:ilvl w:val="0"/>
          <w:numId w:val="28"/>
        </w:numPr>
        <w:tabs>
          <w:tab w:val="left" w:pos="558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21E9">
        <w:rPr>
          <w:rFonts w:ascii="Times New Roman" w:hAnsi="Times New Roman" w:cs="Times New Roman"/>
          <w:b/>
          <w:sz w:val="24"/>
          <w:szCs w:val="24"/>
        </w:rPr>
        <w:t>Anticipated project timeline</w:t>
      </w:r>
    </w:p>
    <w:p w:rsidR="001A05D5" w:rsidRPr="00BD21E9" w:rsidRDefault="003831CA" w:rsidP="001A05D5">
      <w:pPr>
        <w:pStyle w:val="ListParagraph"/>
        <w:numPr>
          <w:ilvl w:val="0"/>
          <w:numId w:val="28"/>
        </w:numPr>
        <w:tabs>
          <w:tab w:val="left" w:pos="558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Describe</w:t>
      </w:r>
      <w:r w:rsidR="00F36E59">
        <w:rPr>
          <w:rFonts w:ascii="Times New Roman" w:hAnsi="Times New Roman" w:cs="Times New Roman"/>
          <w:b/>
          <w:sz w:val="24"/>
          <w:szCs w:val="24"/>
        </w:rPr>
        <w:t xml:space="preserve"> the c</w:t>
      </w:r>
      <w:r w:rsidR="001A05D5" w:rsidRPr="00BD21E9">
        <w:rPr>
          <w:rFonts w:ascii="Times New Roman" w:hAnsi="Times New Roman" w:cs="Times New Roman"/>
          <w:b/>
          <w:sz w:val="24"/>
          <w:szCs w:val="24"/>
        </w:rPr>
        <w:t>ollaborations</w:t>
      </w:r>
      <w:r w:rsidR="00F36E59">
        <w:rPr>
          <w:rFonts w:ascii="Times New Roman" w:hAnsi="Times New Roman" w:cs="Times New Roman"/>
          <w:b/>
          <w:sz w:val="24"/>
          <w:szCs w:val="24"/>
        </w:rPr>
        <w:t xml:space="preserve"> involved in the program</w:t>
      </w:r>
      <w:r w:rsidR="001A05D5" w:rsidRPr="00BD21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B55E4" w:rsidRDefault="00F36E59" w:rsidP="009B55E4">
      <w:pPr>
        <w:pStyle w:val="ListParagraph"/>
        <w:numPr>
          <w:ilvl w:val="0"/>
          <w:numId w:val="28"/>
        </w:numPr>
        <w:tabs>
          <w:tab w:val="left" w:pos="558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What innovations or c</w:t>
      </w:r>
      <w:r w:rsidR="001A05D5" w:rsidRPr="00BD21E9">
        <w:rPr>
          <w:rFonts w:ascii="Times New Roman" w:hAnsi="Times New Roman" w:cs="Times New Roman"/>
          <w:b/>
          <w:sz w:val="24"/>
          <w:szCs w:val="24"/>
        </w:rPr>
        <w:t>hanges in policy or practice</w:t>
      </w:r>
      <w:r>
        <w:rPr>
          <w:rFonts w:ascii="Times New Roman" w:hAnsi="Times New Roman" w:cs="Times New Roman"/>
          <w:b/>
          <w:sz w:val="24"/>
          <w:szCs w:val="24"/>
        </w:rPr>
        <w:t xml:space="preserve"> are involved in the project?</w:t>
      </w:r>
    </w:p>
    <w:p w:rsidR="009B55E4" w:rsidRDefault="009B55E4" w:rsidP="009B55E4">
      <w:pPr>
        <w:pStyle w:val="ListParagraph"/>
        <w:tabs>
          <w:tab w:val="left" w:pos="558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55E4" w:rsidRDefault="001A05D5" w:rsidP="001A05D5">
      <w:pPr>
        <w:pStyle w:val="ListParagraph"/>
        <w:numPr>
          <w:ilvl w:val="0"/>
          <w:numId w:val="29"/>
        </w:numPr>
        <w:tabs>
          <w:tab w:val="left" w:pos="5580"/>
        </w:tabs>
        <w:rPr>
          <w:rFonts w:ascii="Times New Roman" w:hAnsi="Times New Roman" w:cs="Times New Roman"/>
          <w:b/>
          <w:sz w:val="24"/>
          <w:szCs w:val="24"/>
        </w:rPr>
      </w:pPr>
      <w:r w:rsidRPr="00110AB8">
        <w:rPr>
          <w:rFonts w:ascii="Times New Roman" w:hAnsi="Times New Roman" w:cs="Times New Roman"/>
          <w:b/>
          <w:sz w:val="24"/>
          <w:szCs w:val="24"/>
        </w:rPr>
        <w:t xml:space="preserve"> How does this</w:t>
      </w:r>
      <w:r w:rsidR="00F36E59" w:rsidRPr="00110AB8">
        <w:rPr>
          <w:rFonts w:ascii="Times New Roman" w:hAnsi="Times New Roman" w:cs="Times New Roman"/>
          <w:b/>
          <w:sz w:val="24"/>
          <w:szCs w:val="24"/>
        </w:rPr>
        <w:t xml:space="preserve"> innovative initiative related to GBHA’s behavioral health focus?</w:t>
      </w:r>
      <w:r w:rsidRPr="00110AB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10AB8" w:rsidRPr="00110AB8" w:rsidRDefault="00110AB8" w:rsidP="00110AB8">
      <w:pPr>
        <w:pStyle w:val="ListParagraph"/>
        <w:tabs>
          <w:tab w:val="left" w:pos="5580"/>
        </w:tabs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B55E4" w:rsidRDefault="001A05D5" w:rsidP="001A05D5">
      <w:pPr>
        <w:pStyle w:val="ListParagraph"/>
        <w:numPr>
          <w:ilvl w:val="0"/>
          <w:numId w:val="29"/>
        </w:numPr>
        <w:tabs>
          <w:tab w:val="left" w:pos="5580"/>
        </w:tabs>
        <w:rPr>
          <w:rFonts w:ascii="Times New Roman" w:hAnsi="Times New Roman" w:cs="Times New Roman"/>
          <w:b/>
          <w:sz w:val="24"/>
          <w:szCs w:val="24"/>
        </w:rPr>
      </w:pPr>
      <w:r w:rsidRPr="00110AB8">
        <w:rPr>
          <w:rFonts w:ascii="Times New Roman" w:hAnsi="Times New Roman" w:cs="Times New Roman"/>
          <w:b/>
          <w:sz w:val="24"/>
          <w:szCs w:val="24"/>
        </w:rPr>
        <w:t xml:space="preserve">How does this </w:t>
      </w:r>
      <w:r w:rsidR="00BE2B78" w:rsidRPr="00110AB8">
        <w:rPr>
          <w:rFonts w:ascii="Times New Roman" w:hAnsi="Times New Roman" w:cs="Times New Roman"/>
          <w:b/>
          <w:sz w:val="24"/>
          <w:szCs w:val="24"/>
        </w:rPr>
        <w:t xml:space="preserve">proposed </w:t>
      </w:r>
      <w:r w:rsidRPr="00110AB8">
        <w:rPr>
          <w:rFonts w:ascii="Times New Roman" w:hAnsi="Times New Roman" w:cs="Times New Roman"/>
          <w:b/>
          <w:sz w:val="24"/>
          <w:szCs w:val="24"/>
        </w:rPr>
        <w:t>pro</w:t>
      </w:r>
      <w:r w:rsidR="00BE2B78" w:rsidRPr="00110AB8">
        <w:rPr>
          <w:rFonts w:ascii="Times New Roman" w:hAnsi="Times New Roman" w:cs="Times New Roman"/>
          <w:b/>
          <w:sz w:val="24"/>
          <w:szCs w:val="24"/>
        </w:rPr>
        <w:t>ject tie into your organization</w:t>
      </w:r>
      <w:r w:rsidR="000F2DB4" w:rsidRPr="00110AB8">
        <w:rPr>
          <w:rFonts w:ascii="Times New Roman" w:hAnsi="Times New Roman" w:cs="Times New Roman"/>
          <w:b/>
          <w:sz w:val="24"/>
          <w:szCs w:val="24"/>
        </w:rPr>
        <w:t>’s</w:t>
      </w:r>
      <w:r w:rsidRPr="00110AB8">
        <w:rPr>
          <w:rFonts w:ascii="Times New Roman" w:hAnsi="Times New Roman" w:cs="Times New Roman"/>
          <w:b/>
          <w:sz w:val="24"/>
          <w:szCs w:val="24"/>
        </w:rPr>
        <w:t xml:space="preserve"> overall mission?  </w:t>
      </w:r>
    </w:p>
    <w:p w:rsidR="00110AB8" w:rsidRPr="00110AB8" w:rsidRDefault="00110AB8" w:rsidP="00110AB8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10AB8" w:rsidRPr="00110AB8" w:rsidRDefault="00110AB8" w:rsidP="00110AB8">
      <w:pPr>
        <w:pStyle w:val="ListParagraph"/>
        <w:tabs>
          <w:tab w:val="left" w:pos="5580"/>
        </w:tabs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B55E4" w:rsidRDefault="001A05D5" w:rsidP="001A05D5">
      <w:pPr>
        <w:pStyle w:val="ListParagraph"/>
        <w:numPr>
          <w:ilvl w:val="0"/>
          <w:numId w:val="29"/>
        </w:numPr>
        <w:tabs>
          <w:tab w:val="left" w:pos="5580"/>
        </w:tabs>
        <w:rPr>
          <w:rFonts w:ascii="Times New Roman" w:hAnsi="Times New Roman" w:cs="Times New Roman"/>
          <w:b/>
          <w:sz w:val="24"/>
          <w:szCs w:val="24"/>
        </w:rPr>
      </w:pPr>
      <w:r w:rsidRPr="00110AB8">
        <w:rPr>
          <w:rFonts w:ascii="Times New Roman" w:hAnsi="Times New Roman" w:cs="Times New Roman"/>
          <w:b/>
          <w:sz w:val="24"/>
          <w:szCs w:val="24"/>
        </w:rPr>
        <w:lastRenderedPageBreak/>
        <w:t>How does your innovative idea promote cultural humility</w:t>
      </w:r>
      <w:r w:rsidR="000F2DB4" w:rsidRPr="00110AB8">
        <w:rPr>
          <w:rFonts w:ascii="Times New Roman" w:hAnsi="Times New Roman" w:cs="Times New Roman"/>
          <w:b/>
          <w:sz w:val="24"/>
          <w:szCs w:val="24"/>
        </w:rPr>
        <w:t xml:space="preserve"> and racial equity</w:t>
      </w:r>
      <w:r w:rsidRPr="00110AB8">
        <w:rPr>
          <w:rFonts w:ascii="Times New Roman" w:hAnsi="Times New Roman" w:cs="Times New Roman"/>
          <w:b/>
          <w:sz w:val="24"/>
          <w:szCs w:val="24"/>
        </w:rPr>
        <w:t>?</w:t>
      </w:r>
    </w:p>
    <w:p w:rsidR="00486793" w:rsidRPr="00110AB8" w:rsidRDefault="00486793" w:rsidP="00486793">
      <w:pPr>
        <w:pStyle w:val="ListParagraph"/>
        <w:tabs>
          <w:tab w:val="left" w:pos="558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9B55E4" w:rsidRPr="00110AB8" w:rsidRDefault="00C627A6" w:rsidP="009B55E4">
      <w:pPr>
        <w:pStyle w:val="ListParagraph"/>
        <w:numPr>
          <w:ilvl w:val="0"/>
          <w:numId w:val="29"/>
        </w:numPr>
        <w:tabs>
          <w:tab w:val="left" w:pos="5580"/>
        </w:tabs>
        <w:rPr>
          <w:rFonts w:ascii="Times New Roman" w:hAnsi="Times New Roman" w:cs="Times New Roman"/>
          <w:b/>
          <w:sz w:val="24"/>
          <w:szCs w:val="24"/>
        </w:rPr>
      </w:pPr>
      <w:r w:rsidRPr="00110AB8">
        <w:rPr>
          <w:rFonts w:ascii="Times New Roman" w:hAnsi="Times New Roman" w:cs="Times New Roman"/>
          <w:b/>
          <w:sz w:val="24"/>
          <w:szCs w:val="24"/>
        </w:rPr>
        <w:t>What are your specific goals and h</w:t>
      </w:r>
      <w:r w:rsidR="001A05D5" w:rsidRPr="00110AB8">
        <w:rPr>
          <w:rFonts w:ascii="Times New Roman" w:hAnsi="Times New Roman" w:cs="Times New Roman"/>
          <w:b/>
          <w:sz w:val="24"/>
          <w:szCs w:val="24"/>
        </w:rPr>
        <w:t xml:space="preserve">ow will you measure your success?  </w:t>
      </w:r>
      <w:r w:rsidR="001A05D5" w:rsidRPr="00110AB8">
        <w:rPr>
          <w:rFonts w:ascii="Times New Roman" w:hAnsi="Times New Roman" w:cs="Times New Roman"/>
          <w:b/>
          <w:bCs/>
          <w:sz w:val="24"/>
          <w:szCs w:val="24"/>
        </w:rPr>
        <w:t xml:space="preserve">(Example: </w:t>
      </w:r>
      <w:r w:rsidR="001A05D5" w:rsidRPr="00110AB8">
        <w:rPr>
          <w:rFonts w:ascii="Times New Roman" w:hAnsi="Times New Roman" w:cs="Times New Roman"/>
          <w:b/>
          <w:bCs/>
          <w:i/>
          <w:sz w:val="24"/>
          <w:szCs w:val="24"/>
        </w:rPr>
        <w:t>We will know the project has been successful if the following is completed…</w:t>
      </w:r>
      <w:r w:rsidR="001A05D5" w:rsidRPr="00110AB8">
        <w:rPr>
          <w:rFonts w:ascii="Times New Roman" w:hAnsi="Times New Roman" w:cs="Times New Roman"/>
          <w:b/>
          <w:bCs/>
          <w:sz w:val="24"/>
          <w:szCs w:val="24"/>
        </w:rPr>
        <w:t>.)</w:t>
      </w:r>
    </w:p>
    <w:p w:rsidR="00110AB8" w:rsidRPr="00110AB8" w:rsidRDefault="00110AB8" w:rsidP="00110AB8">
      <w:pPr>
        <w:pStyle w:val="ListParagraph"/>
        <w:tabs>
          <w:tab w:val="left" w:pos="5580"/>
        </w:tabs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10AB8" w:rsidRDefault="000F2DB4" w:rsidP="00110AB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110AB8">
        <w:rPr>
          <w:rFonts w:ascii="Times New Roman" w:hAnsi="Times New Roman" w:cs="Times New Roman"/>
          <w:b/>
          <w:bCs/>
          <w:sz w:val="24"/>
          <w:szCs w:val="24"/>
        </w:rPr>
        <w:t xml:space="preserve">What is your </w:t>
      </w:r>
      <w:r w:rsidR="00C627A6" w:rsidRPr="00110AB8">
        <w:rPr>
          <w:rFonts w:ascii="Times New Roman" w:hAnsi="Times New Roman" w:cs="Times New Roman"/>
          <w:b/>
          <w:bCs/>
          <w:sz w:val="24"/>
          <w:szCs w:val="24"/>
        </w:rPr>
        <w:t xml:space="preserve">sustainability </w:t>
      </w:r>
      <w:r w:rsidRPr="00110AB8">
        <w:rPr>
          <w:rFonts w:ascii="Times New Roman" w:hAnsi="Times New Roman" w:cs="Times New Roman"/>
          <w:b/>
          <w:bCs/>
          <w:sz w:val="24"/>
          <w:szCs w:val="24"/>
        </w:rPr>
        <w:t xml:space="preserve">plan for </w:t>
      </w:r>
      <w:r w:rsidR="00C627A6" w:rsidRPr="00110AB8">
        <w:rPr>
          <w:rFonts w:ascii="Times New Roman" w:hAnsi="Times New Roman" w:cs="Times New Roman"/>
          <w:b/>
          <w:bCs/>
          <w:sz w:val="24"/>
          <w:szCs w:val="24"/>
        </w:rPr>
        <w:t>this proposal</w:t>
      </w:r>
      <w:r w:rsidR="001A05D5" w:rsidRPr="00110A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02CF" w:rsidRPr="00110AB8">
        <w:rPr>
          <w:rFonts w:ascii="Times New Roman" w:hAnsi="Times New Roman" w:cs="Times New Roman"/>
          <w:b/>
          <w:bCs/>
          <w:sz w:val="24"/>
          <w:szCs w:val="24"/>
        </w:rPr>
        <w:t xml:space="preserve">after the grant period ends? </w:t>
      </w:r>
    </w:p>
    <w:p w:rsidR="00110AB8" w:rsidRPr="00110AB8" w:rsidRDefault="00110AB8" w:rsidP="00110AB8">
      <w:pPr>
        <w:pStyle w:val="ListParagraph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0B1CD8" w:rsidRPr="00110AB8" w:rsidRDefault="001602CF" w:rsidP="00110AB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110AB8">
        <w:rPr>
          <w:rFonts w:ascii="Times New Roman" w:hAnsi="Times New Roman" w:cs="Times New Roman"/>
          <w:b/>
          <w:bCs/>
          <w:sz w:val="24"/>
          <w:szCs w:val="24"/>
        </w:rPr>
        <w:t xml:space="preserve">Do you envision this proposal to be replicable in other cities/towns in the GBHA’s geography? If so, how?  </w:t>
      </w:r>
    </w:p>
    <w:p w:rsidR="001A05D5" w:rsidRPr="00416A2E" w:rsidRDefault="001A05D5" w:rsidP="001A05D5">
      <w:pPr>
        <w:contextualSpacing/>
        <w:rPr>
          <w:b/>
        </w:rPr>
      </w:pPr>
      <w:r w:rsidRPr="00416A2E">
        <w:rPr>
          <w:b/>
        </w:rPr>
        <w:t xml:space="preserve"> Please provide a complete project budg</w:t>
      </w:r>
      <w:r>
        <w:rPr>
          <w:b/>
        </w:rPr>
        <w:t>et using the provided template</w:t>
      </w:r>
      <w:r w:rsidR="003831CA">
        <w:rPr>
          <w:b/>
        </w:rPr>
        <w:t xml:space="preserve"> below</w:t>
      </w:r>
      <w:r>
        <w:rPr>
          <w:b/>
        </w:rPr>
        <w:t>.</w:t>
      </w:r>
    </w:p>
    <w:p w:rsidR="001A05D5" w:rsidRPr="00110AB8" w:rsidRDefault="001A05D5" w:rsidP="001A05D5">
      <w:pPr>
        <w:rPr>
          <w:b/>
        </w:rPr>
      </w:pPr>
    </w:p>
    <w:p w:rsidR="000B1CD8" w:rsidRPr="00110AB8" w:rsidRDefault="000B1CD8" w:rsidP="001A05D5">
      <w:pPr>
        <w:rPr>
          <w:b/>
        </w:rPr>
      </w:pPr>
    </w:p>
    <w:p w:rsidR="00A2208B" w:rsidRPr="00110AB8" w:rsidRDefault="00A2208B" w:rsidP="00A2208B">
      <w:r w:rsidRPr="00110AB8">
        <w:t>I affirm that I have reviewed the material in this application, and to the best of my knowledge, the information furnished is correct and provides full and fair disclosure.</w:t>
      </w:r>
    </w:p>
    <w:p w:rsidR="00A2208B" w:rsidRPr="00110AB8" w:rsidRDefault="00A2208B" w:rsidP="00A2208B">
      <w:pPr>
        <w:pBdr>
          <w:bottom w:val="single" w:sz="12" w:space="1" w:color="auto"/>
        </w:pBdr>
      </w:pPr>
      <w:r w:rsidRPr="00110AB8">
        <w:br/>
        <w:t>_____________________________________</w:t>
      </w:r>
    </w:p>
    <w:p w:rsidR="00A2208B" w:rsidRPr="00110AB8" w:rsidRDefault="00A2208B" w:rsidP="00A2208B">
      <w:r w:rsidRPr="00110AB8">
        <w:t xml:space="preserve">Name of </w:t>
      </w:r>
      <w:r w:rsidR="000F2DB4" w:rsidRPr="00110AB8">
        <w:t>Program Contact</w:t>
      </w:r>
      <w:r w:rsidRPr="00110AB8">
        <w:tab/>
      </w:r>
    </w:p>
    <w:p w:rsidR="004E106A" w:rsidRPr="00110AB8" w:rsidRDefault="004E106A" w:rsidP="00A2208B"/>
    <w:p w:rsidR="00A2208B" w:rsidRPr="00110AB8" w:rsidRDefault="00A2208B" w:rsidP="00A2208B">
      <w:r w:rsidRPr="00110AB8">
        <w:t>______________________________________</w:t>
      </w:r>
    </w:p>
    <w:p w:rsidR="001A05D5" w:rsidRPr="00110AB8" w:rsidRDefault="00A2208B" w:rsidP="00A2208B">
      <w:r w:rsidRPr="00110AB8">
        <w:t xml:space="preserve">Signature of </w:t>
      </w:r>
      <w:r w:rsidR="000F2DB4" w:rsidRPr="00110AB8">
        <w:t>Program Contact</w:t>
      </w:r>
      <w:r w:rsidRPr="00110AB8">
        <w:tab/>
        <w:t xml:space="preserve">          </w:t>
      </w:r>
    </w:p>
    <w:p w:rsidR="004E106A" w:rsidRPr="00110AB8" w:rsidRDefault="004E106A" w:rsidP="00A2208B"/>
    <w:p w:rsidR="00A2208B" w:rsidRPr="00110AB8" w:rsidRDefault="00A2208B" w:rsidP="00A2208B">
      <w:r w:rsidRPr="00110AB8">
        <w:t>_____________________________________</w:t>
      </w:r>
    </w:p>
    <w:p w:rsidR="00A2208B" w:rsidRPr="00110AB8" w:rsidRDefault="00A2208B" w:rsidP="00A2208B">
      <w:r w:rsidRPr="00110AB8">
        <w:t>Date</w:t>
      </w:r>
    </w:p>
    <w:p w:rsidR="001A05D5" w:rsidRPr="00110AB8" w:rsidRDefault="001A05D5" w:rsidP="001A05D5">
      <w:pPr>
        <w:rPr>
          <w:b/>
        </w:rPr>
      </w:pPr>
    </w:p>
    <w:p w:rsidR="00A2208B" w:rsidRPr="00462E3D" w:rsidRDefault="004E106A" w:rsidP="001A05D5">
      <w:pPr>
        <w:rPr>
          <w:color w:val="FF0000"/>
        </w:rPr>
      </w:pPr>
      <w:r w:rsidRPr="00110AB8">
        <w:rPr>
          <w:b/>
        </w:rPr>
        <w:t>Fiscal Sponsor (if applicable)</w:t>
      </w:r>
      <w:r w:rsidRPr="00110AB8">
        <w:rPr>
          <w:b/>
        </w:rPr>
        <w:br/>
      </w:r>
      <w:r w:rsidR="00A2208B" w:rsidRPr="00110AB8">
        <w:rPr>
          <w:b/>
        </w:rPr>
        <w:br/>
      </w:r>
      <w:r w:rsidR="00A2208B" w:rsidRPr="00110AB8">
        <w:t>______________________________________</w:t>
      </w:r>
      <w:r w:rsidR="00A2208B" w:rsidRPr="00110AB8">
        <w:br/>
        <w:t xml:space="preserve">Name </w:t>
      </w:r>
      <w:r w:rsidRPr="00110AB8">
        <w:t>of Fiscal Sponsor Organization</w:t>
      </w:r>
      <w:r w:rsidRPr="00110AB8">
        <w:br/>
      </w:r>
      <w:r w:rsidR="00A2208B" w:rsidRPr="00110AB8">
        <w:rPr>
          <w:b/>
        </w:rPr>
        <w:br/>
      </w:r>
      <w:r w:rsidR="00A2208B" w:rsidRPr="00110AB8">
        <w:t>______________________________________</w:t>
      </w:r>
      <w:r w:rsidR="00A2208B" w:rsidRPr="00110AB8">
        <w:br/>
        <w:t>Fiscal Sponsor Contact – Name &amp; Title</w:t>
      </w:r>
      <w:r w:rsidR="00A2208B" w:rsidRPr="00110AB8">
        <w:br/>
      </w:r>
      <w:r w:rsidR="00A2208B" w:rsidRPr="00110AB8">
        <w:br/>
        <w:t>_______________________________________</w:t>
      </w:r>
      <w:r w:rsidR="00A2208B" w:rsidRPr="00110AB8">
        <w:br/>
        <w:t>Signature of Fiscal Sponsor Contact</w:t>
      </w:r>
      <w:r w:rsidR="00A2208B" w:rsidRPr="00110AB8">
        <w:br/>
      </w:r>
      <w:r w:rsidR="00A2208B" w:rsidRPr="00462E3D">
        <w:rPr>
          <w:color w:val="FF0000"/>
        </w:rPr>
        <w:br/>
      </w:r>
    </w:p>
    <w:p w:rsidR="001A05D5" w:rsidRDefault="001A05D5" w:rsidP="001A05D5">
      <w:pPr>
        <w:rPr>
          <w:b/>
        </w:rPr>
      </w:pPr>
    </w:p>
    <w:p w:rsidR="003831CA" w:rsidRDefault="003831CA" w:rsidP="001A05D5">
      <w:pPr>
        <w:rPr>
          <w:b/>
        </w:rPr>
      </w:pPr>
    </w:p>
    <w:p w:rsidR="001A05D5" w:rsidRDefault="001A05D5" w:rsidP="00110AB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GBHA Innovation Grant </w:t>
      </w:r>
      <w:r w:rsidRPr="00416A2E">
        <w:rPr>
          <w:b/>
          <w:sz w:val="32"/>
          <w:szCs w:val="32"/>
        </w:rPr>
        <w:t>Budget</w:t>
      </w:r>
    </w:p>
    <w:p w:rsidR="000F2DB4" w:rsidRDefault="000F2DB4" w:rsidP="001A05D5">
      <w:pPr>
        <w:jc w:val="center"/>
        <w:rPr>
          <w:b/>
          <w:sz w:val="32"/>
          <w:szCs w:val="32"/>
        </w:rPr>
      </w:pPr>
    </w:p>
    <w:p w:rsidR="000F2DB4" w:rsidRDefault="000F2DB4" w:rsidP="000F2DB4">
      <w:pPr>
        <w:jc w:val="center"/>
      </w:pPr>
    </w:p>
    <w:p w:rsidR="000F2DB4" w:rsidRPr="00ED1B12" w:rsidRDefault="000F2DB4" w:rsidP="000F2DB4">
      <w:r>
        <w:t>Funding requests should not exceed $10,000, however, if your total projects costs exceed this amount please indicate other funding or in kind sources in the column below.</w:t>
      </w:r>
    </w:p>
    <w:p w:rsidR="001A05D5" w:rsidRPr="00416A2E" w:rsidRDefault="001A05D5" w:rsidP="00110AB8">
      <w:pPr>
        <w:rPr>
          <w:b/>
          <w:sz w:val="32"/>
          <w:szCs w:val="32"/>
        </w:rPr>
      </w:pPr>
    </w:p>
    <w:p w:rsidR="001A05D5" w:rsidRPr="00416A2E" w:rsidRDefault="001A05D5" w:rsidP="001A05D5"/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0"/>
        <w:gridCol w:w="1620"/>
        <w:gridCol w:w="1800"/>
        <w:gridCol w:w="2160"/>
      </w:tblGrid>
      <w:tr w:rsidR="001A05D5" w:rsidRPr="00416A2E" w:rsidTr="00A2208B">
        <w:tc>
          <w:tcPr>
            <w:tcW w:w="4680" w:type="dxa"/>
          </w:tcPr>
          <w:p w:rsidR="001A05D5" w:rsidRPr="00416A2E" w:rsidRDefault="001A05D5" w:rsidP="00A2208B">
            <w:pPr>
              <w:pStyle w:val="Heading1"/>
              <w:rPr>
                <w:sz w:val="22"/>
                <w:szCs w:val="22"/>
              </w:rPr>
            </w:pPr>
            <w:r w:rsidRPr="00416A2E">
              <w:rPr>
                <w:sz w:val="22"/>
                <w:szCs w:val="22"/>
              </w:rPr>
              <w:t>Item</w:t>
            </w:r>
          </w:p>
        </w:tc>
        <w:tc>
          <w:tcPr>
            <w:tcW w:w="1620" w:type="dxa"/>
          </w:tcPr>
          <w:p w:rsidR="001A05D5" w:rsidRPr="00416A2E" w:rsidRDefault="001A05D5" w:rsidP="00A2208B">
            <w:pPr>
              <w:pStyle w:val="Heading1"/>
              <w:rPr>
                <w:sz w:val="22"/>
                <w:szCs w:val="22"/>
              </w:rPr>
            </w:pPr>
            <w:r w:rsidRPr="00416A2E">
              <w:rPr>
                <w:sz w:val="22"/>
                <w:szCs w:val="22"/>
              </w:rPr>
              <w:t>Total Project Costs</w:t>
            </w:r>
          </w:p>
        </w:tc>
        <w:tc>
          <w:tcPr>
            <w:tcW w:w="1800" w:type="dxa"/>
          </w:tcPr>
          <w:p w:rsidR="001A05D5" w:rsidRPr="00416A2E" w:rsidRDefault="001A05D5" w:rsidP="00A2208B">
            <w:pPr>
              <w:pStyle w:val="Heading1"/>
              <w:rPr>
                <w:sz w:val="22"/>
                <w:szCs w:val="22"/>
              </w:rPr>
            </w:pPr>
            <w:r w:rsidRPr="00416A2E">
              <w:rPr>
                <w:sz w:val="22"/>
                <w:szCs w:val="22"/>
              </w:rPr>
              <w:t xml:space="preserve">Other Funding </w:t>
            </w:r>
            <w:r w:rsidR="000F2DB4">
              <w:rPr>
                <w:sz w:val="22"/>
                <w:szCs w:val="22"/>
              </w:rPr>
              <w:t xml:space="preserve">or In Kind </w:t>
            </w:r>
            <w:r w:rsidRPr="00416A2E">
              <w:rPr>
                <w:sz w:val="22"/>
                <w:szCs w:val="22"/>
              </w:rPr>
              <w:t>Sources</w:t>
            </w:r>
            <w:r>
              <w:rPr>
                <w:sz w:val="22"/>
                <w:szCs w:val="22"/>
              </w:rPr>
              <w:t xml:space="preserve"> (if applicable)</w:t>
            </w:r>
          </w:p>
        </w:tc>
        <w:tc>
          <w:tcPr>
            <w:tcW w:w="2160" w:type="dxa"/>
          </w:tcPr>
          <w:p w:rsidR="001A05D5" w:rsidRPr="00416A2E" w:rsidRDefault="001A05D5" w:rsidP="00110AB8">
            <w:pPr>
              <w:pStyle w:val="Heading1"/>
              <w:rPr>
                <w:sz w:val="22"/>
                <w:szCs w:val="22"/>
              </w:rPr>
            </w:pPr>
            <w:r w:rsidRPr="00416A2E">
              <w:rPr>
                <w:sz w:val="22"/>
                <w:szCs w:val="22"/>
              </w:rPr>
              <w:t xml:space="preserve">Amount requested </w:t>
            </w:r>
            <w:r w:rsidR="00110AB8">
              <w:rPr>
                <w:sz w:val="22"/>
                <w:szCs w:val="22"/>
              </w:rPr>
              <w:t>from GBHA</w:t>
            </w:r>
          </w:p>
        </w:tc>
      </w:tr>
      <w:tr w:rsidR="001A05D5" w:rsidRPr="00416A2E" w:rsidTr="00A2208B">
        <w:trPr>
          <w:trHeight w:val="512"/>
        </w:trPr>
        <w:tc>
          <w:tcPr>
            <w:tcW w:w="4680" w:type="dxa"/>
          </w:tcPr>
          <w:p w:rsidR="001A05D5" w:rsidRPr="00416A2E" w:rsidRDefault="001A05D5" w:rsidP="00A2208B">
            <w:pPr>
              <w:pStyle w:val="Heading1"/>
              <w:tabs>
                <w:tab w:val="left" w:pos="978"/>
                <w:tab w:val="center" w:pos="2232"/>
              </w:tabs>
              <w:jc w:val="left"/>
              <w:rPr>
                <w:b w:val="0"/>
                <w:sz w:val="22"/>
                <w:szCs w:val="22"/>
              </w:rPr>
            </w:pPr>
            <w:r w:rsidRPr="00416A2E">
              <w:rPr>
                <w:sz w:val="22"/>
                <w:szCs w:val="22"/>
              </w:rPr>
              <w:t xml:space="preserve">Staff </w:t>
            </w:r>
            <w:r w:rsidRPr="00416A2E">
              <w:rPr>
                <w:b w:val="0"/>
                <w:sz w:val="22"/>
                <w:szCs w:val="22"/>
              </w:rPr>
              <w:t>(</w:t>
            </w:r>
            <w:r>
              <w:rPr>
                <w:b w:val="0"/>
                <w:sz w:val="22"/>
                <w:szCs w:val="22"/>
              </w:rPr>
              <w:t>Please detail positions and hours)</w:t>
            </w:r>
          </w:p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</w:p>
        </w:tc>
        <w:tc>
          <w:tcPr>
            <w:tcW w:w="162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</w:p>
        </w:tc>
        <w:tc>
          <w:tcPr>
            <w:tcW w:w="180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2160" w:type="dxa"/>
          </w:tcPr>
          <w:p w:rsidR="001A05D5" w:rsidRPr="00BD21E9" w:rsidRDefault="001A05D5" w:rsidP="00A2208B">
            <w:pPr>
              <w:rPr>
                <w:b/>
                <w:i/>
                <w:sz w:val="22"/>
                <w:szCs w:val="22"/>
              </w:rPr>
            </w:pPr>
            <w:r w:rsidRPr="00BD21E9">
              <w:rPr>
                <w:b/>
                <w:i/>
                <w:sz w:val="22"/>
                <w:szCs w:val="22"/>
              </w:rPr>
              <w:t>$</w:t>
            </w:r>
          </w:p>
          <w:p w:rsidR="001A05D5" w:rsidRPr="00BD21E9" w:rsidRDefault="001A05D5" w:rsidP="00A2208B">
            <w:pPr>
              <w:rPr>
                <w:b/>
                <w:i/>
                <w:sz w:val="22"/>
                <w:szCs w:val="22"/>
              </w:rPr>
            </w:pPr>
          </w:p>
        </w:tc>
      </w:tr>
      <w:tr w:rsidR="001A05D5" w:rsidRPr="00416A2E" w:rsidTr="00A2208B">
        <w:trPr>
          <w:trHeight w:val="330"/>
        </w:trPr>
        <w:tc>
          <w:tcPr>
            <w:tcW w:w="468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</w:p>
        </w:tc>
        <w:tc>
          <w:tcPr>
            <w:tcW w:w="162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180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2160" w:type="dxa"/>
          </w:tcPr>
          <w:p w:rsidR="001A05D5" w:rsidRPr="00BD21E9" w:rsidRDefault="001A05D5" w:rsidP="00A2208B">
            <w:pPr>
              <w:rPr>
                <w:b/>
                <w:i/>
                <w:iCs/>
                <w:sz w:val="22"/>
                <w:szCs w:val="22"/>
              </w:rPr>
            </w:pPr>
            <w:r w:rsidRPr="00BD21E9">
              <w:rPr>
                <w:b/>
                <w:i/>
                <w:iCs/>
                <w:sz w:val="22"/>
                <w:szCs w:val="22"/>
              </w:rPr>
              <w:t>$</w:t>
            </w:r>
          </w:p>
        </w:tc>
      </w:tr>
      <w:tr w:rsidR="001A05D5" w:rsidRPr="00416A2E" w:rsidTr="00A2208B">
        <w:trPr>
          <w:cantSplit/>
          <w:trHeight w:val="386"/>
        </w:trPr>
        <w:tc>
          <w:tcPr>
            <w:tcW w:w="4680" w:type="dxa"/>
            <w:tcBorders>
              <w:bottom w:val="single" w:sz="4" w:space="0" w:color="auto"/>
            </w:tcBorders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1800" w:type="dxa"/>
            <w:tcBorders>
              <w:bottom w:val="nil"/>
            </w:tcBorders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1A05D5" w:rsidRPr="00BD21E9" w:rsidRDefault="001A05D5" w:rsidP="00A2208B">
            <w:pPr>
              <w:rPr>
                <w:b/>
                <w:i/>
                <w:sz w:val="22"/>
                <w:szCs w:val="22"/>
              </w:rPr>
            </w:pPr>
            <w:r w:rsidRPr="00BD21E9">
              <w:rPr>
                <w:b/>
                <w:i/>
                <w:sz w:val="22"/>
                <w:szCs w:val="22"/>
              </w:rPr>
              <w:t>$</w:t>
            </w:r>
          </w:p>
        </w:tc>
      </w:tr>
      <w:tr w:rsidR="001A05D5" w:rsidRPr="00416A2E" w:rsidTr="00A2208B">
        <w:trPr>
          <w:cantSplit/>
          <w:trHeight w:val="503"/>
        </w:trPr>
        <w:tc>
          <w:tcPr>
            <w:tcW w:w="4680" w:type="dxa"/>
            <w:tcBorders>
              <w:bottom w:val="single" w:sz="4" w:space="0" w:color="auto"/>
            </w:tcBorders>
          </w:tcPr>
          <w:p w:rsidR="001A05D5" w:rsidRPr="00416A2E" w:rsidRDefault="001A05D5" w:rsidP="00A2208B">
            <w:pPr>
              <w:pStyle w:val="Heading1"/>
              <w:jc w:val="left"/>
              <w:rPr>
                <w:sz w:val="22"/>
                <w:szCs w:val="22"/>
              </w:rPr>
            </w:pPr>
            <w:r w:rsidRPr="00416A2E">
              <w:rPr>
                <w:sz w:val="22"/>
                <w:szCs w:val="22"/>
              </w:rPr>
              <w:t>Supplies</w:t>
            </w:r>
            <w:r>
              <w:rPr>
                <w:sz w:val="22"/>
                <w:szCs w:val="22"/>
              </w:rPr>
              <w:t xml:space="preserve"> (Please provide details)</w:t>
            </w:r>
          </w:p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1800" w:type="dxa"/>
            <w:tcBorders>
              <w:bottom w:val="nil"/>
            </w:tcBorders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1A05D5" w:rsidRPr="00BD21E9" w:rsidRDefault="001A05D5" w:rsidP="00A2208B">
            <w:pPr>
              <w:rPr>
                <w:b/>
                <w:i/>
                <w:sz w:val="22"/>
                <w:szCs w:val="22"/>
              </w:rPr>
            </w:pPr>
            <w:r w:rsidRPr="00BD21E9">
              <w:rPr>
                <w:b/>
                <w:i/>
                <w:sz w:val="22"/>
                <w:szCs w:val="22"/>
              </w:rPr>
              <w:t>$</w:t>
            </w:r>
          </w:p>
        </w:tc>
      </w:tr>
      <w:tr w:rsidR="001A05D5" w:rsidRPr="00416A2E" w:rsidTr="00A2208B">
        <w:tc>
          <w:tcPr>
            <w:tcW w:w="4680" w:type="dxa"/>
          </w:tcPr>
          <w:p w:rsidR="001A05D5" w:rsidRPr="00416A2E" w:rsidRDefault="001A05D5" w:rsidP="00A2208B">
            <w:pPr>
              <w:pStyle w:val="Heading1"/>
              <w:jc w:val="left"/>
              <w:rPr>
                <w:sz w:val="22"/>
                <w:szCs w:val="22"/>
              </w:rPr>
            </w:pPr>
            <w:r w:rsidRPr="00416A2E">
              <w:rPr>
                <w:sz w:val="22"/>
                <w:szCs w:val="22"/>
              </w:rPr>
              <w:t>Equipment</w:t>
            </w:r>
            <w:r>
              <w:rPr>
                <w:sz w:val="22"/>
                <w:szCs w:val="22"/>
              </w:rPr>
              <w:t xml:space="preserve"> (Please provide details)</w:t>
            </w:r>
          </w:p>
          <w:p w:rsidR="001A05D5" w:rsidRPr="00416A2E" w:rsidRDefault="001A05D5" w:rsidP="00A2208B">
            <w:pPr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62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180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2160" w:type="dxa"/>
          </w:tcPr>
          <w:p w:rsidR="001A05D5" w:rsidRPr="00BD21E9" w:rsidRDefault="001A05D5" w:rsidP="00A2208B">
            <w:pPr>
              <w:rPr>
                <w:b/>
                <w:i/>
                <w:sz w:val="22"/>
                <w:szCs w:val="22"/>
              </w:rPr>
            </w:pPr>
            <w:r w:rsidRPr="00BD21E9">
              <w:rPr>
                <w:b/>
                <w:i/>
                <w:sz w:val="22"/>
                <w:szCs w:val="22"/>
              </w:rPr>
              <w:t>$</w:t>
            </w:r>
          </w:p>
        </w:tc>
      </w:tr>
      <w:tr w:rsidR="001A05D5" w:rsidRPr="00416A2E" w:rsidTr="00A2208B">
        <w:tc>
          <w:tcPr>
            <w:tcW w:w="4680" w:type="dxa"/>
          </w:tcPr>
          <w:p w:rsidR="001A05D5" w:rsidRPr="00416A2E" w:rsidRDefault="001A05D5" w:rsidP="00A2208B">
            <w:pPr>
              <w:rPr>
                <w:b/>
                <w:bCs/>
                <w:sz w:val="22"/>
                <w:szCs w:val="22"/>
              </w:rPr>
            </w:pPr>
            <w:r w:rsidRPr="00416A2E">
              <w:rPr>
                <w:b/>
                <w:bCs/>
                <w:sz w:val="22"/>
                <w:szCs w:val="22"/>
              </w:rPr>
              <w:t xml:space="preserve">Administration </w:t>
            </w:r>
            <w:r w:rsidRPr="00416A2E">
              <w:rPr>
                <w:sz w:val="22"/>
                <w:szCs w:val="22"/>
              </w:rPr>
              <w:t>(may not exceed 10% of budget requested)</w:t>
            </w:r>
          </w:p>
        </w:tc>
        <w:tc>
          <w:tcPr>
            <w:tcW w:w="162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180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2160" w:type="dxa"/>
          </w:tcPr>
          <w:p w:rsidR="001A05D5" w:rsidRPr="00BD21E9" w:rsidRDefault="001A05D5" w:rsidP="00A2208B">
            <w:pPr>
              <w:rPr>
                <w:b/>
                <w:i/>
                <w:sz w:val="22"/>
                <w:szCs w:val="22"/>
              </w:rPr>
            </w:pPr>
            <w:r w:rsidRPr="00BD21E9">
              <w:rPr>
                <w:b/>
                <w:i/>
                <w:sz w:val="22"/>
                <w:szCs w:val="22"/>
              </w:rPr>
              <w:t>$</w:t>
            </w:r>
          </w:p>
        </w:tc>
      </w:tr>
      <w:tr w:rsidR="001A05D5" w:rsidRPr="00416A2E" w:rsidTr="00A2208B">
        <w:tc>
          <w:tcPr>
            <w:tcW w:w="4680" w:type="dxa"/>
          </w:tcPr>
          <w:p w:rsidR="001A05D5" w:rsidRPr="00416A2E" w:rsidRDefault="001A05D5" w:rsidP="00A2208B">
            <w:pPr>
              <w:rPr>
                <w:b/>
                <w:bCs/>
                <w:sz w:val="22"/>
                <w:szCs w:val="22"/>
              </w:rPr>
            </w:pPr>
            <w:r w:rsidRPr="00416A2E">
              <w:rPr>
                <w:b/>
                <w:bCs/>
                <w:sz w:val="22"/>
                <w:szCs w:val="22"/>
              </w:rPr>
              <w:t xml:space="preserve">Food </w:t>
            </w:r>
            <w:r w:rsidRPr="00416A2E">
              <w:rPr>
                <w:bCs/>
                <w:sz w:val="22"/>
                <w:szCs w:val="22"/>
              </w:rPr>
              <w:t>(may not exceed 5% of budget requested)</w:t>
            </w:r>
          </w:p>
        </w:tc>
        <w:tc>
          <w:tcPr>
            <w:tcW w:w="162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180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2160" w:type="dxa"/>
          </w:tcPr>
          <w:p w:rsidR="001A05D5" w:rsidRPr="00BD21E9" w:rsidRDefault="001A05D5" w:rsidP="00A2208B">
            <w:pPr>
              <w:rPr>
                <w:b/>
                <w:i/>
                <w:sz w:val="22"/>
                <w:szCs w:val="22"/>
              </w:rPr>
            </w:pPr>
            <w:r w:rsidRPr="00BD21E9">
              <w:rPr>
                <w:b/>
                <w:i/>
                <w:sz w:val="22"/>
                <w:szCs w:val="22"/>
              </w:rPr>
              <w:t>$</w:t>
            </w:r>
          </w:p>
        </w:tc>
      </w:tr>
      <w:tr w:rsidR="001A05D5" w:rsidRPr="00416A2E" w:rsidTr="00A2208B">
        <w:tc>
          <w:tcPr>
            <w:tcW w:w="468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 w:rsidRPr="00416A2E">
              <w:rPr>
                <w:b/>
                <w:bCs/>
                <w:sz w:val="22"/>
                <w:szCs w:val="22"/>
              </w:rPr>
              <w:t>Other expenses</w:t>
            </w:r>
            <w:r w:rsidRPr="00416A2E">
              <w:rPr>
                <w:b/>
                <w:bCs/>
                <w:i/>
                <w:sz w:val="22"/>
                <w:szCs w:val="22"/>
              </w:rPr>
              <w:t xml:space="preserve"> </w:t>
            </w:r>
            <w:r w:rsidRPr="00416A2E">
              <w:rPr>
                <w:i/>
                <w:sz w:val="22"/>
                <w:szCs w:val="22"/>
              </w:rPr>
              <w:t>(list and explain)</w:t>
            </w:r>
          </w:p>
          <w:p w:rsidR="001A05D5" w:rsidRPr="00416A2E" w:rsidRDefault="001A05D5" w:rsidP="00A2208B">
            <w:pPr>
              <w:rPr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162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1800" w:type="dxa"/>
          </w:tcPr>
          <w:p w:rsidR="001A05D5" w:rsidRPr="00416A2E" w:rsidRDefault="001A05D5" w:rsidP="00A220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$</w:t>
            </w:r>
          </w:p>
        </w:tc>
        <w:tc>
          <w:tcPr>
            <w:tcW w:w="2160" w:type="dxa"/>
          </w:tcPr>
          <w:p w:rsidR="001A05D5" w:rsidRPr="00BD21E9" w:rsidRDefault="001A05D5" w:rsidP="00A2208B">
            <w:pPr>
              <w:rPr>
                <w:b/>
                <w:i/>
                <w:sz w:val="22"/>
                <w:szCs w:val="22"/>
              </w:rPr>
            </w:pPr>
            <w:r w:rsidRPr="00BD21E9">
              <w:rPr>
                <w:b/>
                <w:i/>
                <w:sz w:val="22"/>
                <w:szCs w:val="22"/>
              </w:rPr>
              <w:t>$</w:t>
            </w:r>
          </w:p>
        </w:tc>
      </w:tr>
      <w:tr w:rsidR="001A05D5" w:rsidRPr="00416A2E" w:rsidTr="00A2208B">
        <w:tc>
          <w:tcPr>
            <w:tcW w:w="4680" w:type="dxa"/>
          </w:tcPr>
          <w:p w:rsidR="001A05D5" w:rsidRPr="00416A2E" w:rsidRDefault="001A05D5" w:rsidP="00A2208B">
            <w:pPr>
              <w:jc w:val="right"/>
              <w:rPr>
                <w:b/>
                <w:bCs/>
                <w:sz w:val="22"/>
                <w:szCs w:val="22"/>
              </w:rPr>
            </w:pPr>
            <w:r w:rsidRPr="00416A2E">
              <w:rPr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1620" w:type="dxa"/>
          </w:tcPr>
          <w:p w:rsidR="001A05D5" w:rsidRPr="00416A2E" w:rsidRDefault="001A05D5" w:rsidP="00A2208B">
            <w:pPr>
              <w:rPr>
                <w:b/>
                <w:bCs/>
                <w:i/>
                <w:sz w:val="22"/>
                <w:szCs w:val="22"/>
              </w:rPr>
            </w:pPr>
            <w:r>
              <w:rPr>
                <w:b/>
                <w:bCs/>
                <w:i/>
                <w:sz w:val="22"/>
                <w:szCs w:val="22"/>
              </w:rPr>
              <w:t>$</w:t>
            </w:r>
          </w:p>
        </w:tc>
        <w:tc>
          <w:tcPr>
            <w:tcW w:w="1800" w:type="dxa"/>
          </w:tcPr>
          <w:p w:rsidR="001A05D5" w:rsidRPr="00416A2E" w:rsidRDefault="001A05D5" w:rsidP="00A2208B">
            <w:pPr>
              <w:rPr>
                <w:b/>
                <w:bCs/>
                <w:i/>
                <w:sz w:val="22"/>
                <w:szCs w:val="22"/>
              </w:rPr>
            </w:pPr>
            <w:r>
              <w:rPr>
                <w:b/>
                <w:bCs/>
                <w:i/>
                <w:sz w:val="22"/>
                <w:szCs w:val="22"/>
              </w:rPr>
              <w:t>$</w:t>
            </w:r>
          </w:p>
        </w:tc>
        <w:tc>
          <w:tcPr>
            <w:tcW w:w="2160" w:type="dxa"/>
          </w:tcPr>
          <w:p w:rsidR="001A05D5" w:rsidRPr="001215C8" w:rsidRDefault="001A05D5" w:rsidP="00A2208B">
            <w:pPr>
              <w:rPr>
                <w:b/>
                <w:bCs/>
                <w:i/>
                <w:sz w:val="22"/>
                <w:szCs w:val="22"/>
              </w:rPr>
            </w:pPr>
            <w:r w:rsidRPr="001215C8">
              <w:rPr>
                <w:b/>
                <w:bCs/>
                <w:i/>
                <w:sz w:val="22"/>
                <w:szCs w:val="22"/>
              </w:rPr>
              <w:t>$</w:t>
            </w:r>
          </w:p>
        </w:tc>
      </w:tr>
    </w:tbl>
    <w:p w:rsidR="001A05D5" w:rsidRPr="00416A2E" w:rsidRDefault="001A05D5" w:rsidP="001A05D5">
      <w:pPr>
        <w:rPr>
          <w:sz w:val="22"/>
          <w:szCs w:val="22"/>
        </w:rPr>
      </w:pPr>
    </w:p>
    <w:p w:rsidR="00610910" w:rsidRPr="00416A2E" w:rsidRDefault="00610910" w:rsidP="001A05D5">
      <w:pPr>
        <w:pStyle w:val="Heading1"/>
        <w:rPr>
          <w:sz w:val="22"/>
          <w:szCs w:val="22"/>
        </w:rPr>
      </w:pPr>
    </w:p>
    <w:sectPr w:rsidR="00610910" w:rsidRPr="00416A2E" w:rsidSect="00E84597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FAE" w:rsidRDefault="00406FAE" w:rsidP="0033387A">
      <w:r>
        <w:separator/>
      </w:r>
    </w:p>
  </w:endnote>
  <w:endnote w:type="continuationSeparator" w:id="0">
    <w:p w:rsidR="00406FAE" w:rsidRDefault="00406FAE" w:rsidP="00333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ABA" w:rsidRDefault="00EF6ABA" w:rsidP="00F51E55">
    <w:pPr>
      <w:pStyle w:val="Footer"/>
    </w:pPr>
  </w:p>
  <w:sdt>
    <w:sdtPr>
      <w:id w:val="-1116828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F6ABA" w:rsidRDefault="00EF6AB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214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F6ABA" w:rsidRPr="00140D9D" w:rsidRDefault="00EF6ABA">
    <w:pPr>
      <w:pStyle w:val="Foo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FAE" w:rsidRDefault="00406FAE" w:rsidP="0033387A">
      <w:r>
        <w:separator/>
      </w:r>
    </w:p>
  </w:footnote>
  <w:footnote w:type="continuationSeparator" w:id="0">
    <w:p w:rsidR="00406FAE" w:rsidRDefault="00406FAE" w:rsidP="003338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ABA" w:rsidRDefault="00EF6ABA" w:rsidP="00292045">
    <w:pPr>
      <w:pStyle w:val="Header"/>
      <w:jc w:val="center"/>
    </w:pPr>
    <w:r>
      <w:rPr>
        <w:noProof/>
      </w:rPr>
      <w:drawing>
        <wp:inline distT="0" distB="0" distL="0" distR="0" wp14:anchorId="71886B79" wp14:editId="198FFE9D">
          <wp:extent cx="1657350" cy="1325880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BHA_stacked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2802" cy="13302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F6ABA" w:rsidRDefault="00EF6AB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4094"/>
    <w:multiLevelType w:val="hybridMultilevel"/>
    <w:tmpl w:val="8376D3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5346F4"/>
    <w:multiLevelType w:val="hybridMultilevel"/>
    <w:tmpl w:val="5EBCC336"/>
    <w:lvl w:ilvl="0" w:tplc="DC347402">
      <w:numFmt w:val="bullet"/>
      <w:lvlText w:val="-"/>
      <w:lvlJc w:val="left"/>
      <w:pPr>
        <w:ind w:left="1800" w:hanging="360"/>
      </w:pPr>
      <w:rPr>
        <w:rFonts w:ascii="Calibri" w:eastAsiaTheme="minorHAns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57648C"/>
    <w:multiLevelType w:val="hybridMultilevel"/>
    <w:tmpl w:val="4D84364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32990"/>
    <w:multiLevelType w:val="hybridMultilevel"/>
    <w:tmpl w:val="7458E9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718591C"/>
    <w:multiLevelType w:val="hybridMultilevel"/>
    <w:tmpl w:val="07D27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EB593C"/>
    <w:multiLevelType w:val="hybridMultilevel"/>
    <w:tmpl w:val="28B89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533730"/>
    <w:multiLevelType w:val="hybridMultilevel"/>
    <w:tmpl w:val="DDDA9C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35069A8"/>
    <w:multiLevelType w:val="hybridMultilevel"/>
    <w:tmpl w:val="3D3EFF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44D61A9"/>
    <w:multiLevelType w:val="hybridMultilevel"/>
    <w:tmpl w:val="E51607E0"/>
    <w:lvl w:ilvl="0" w:tplc="88E89BA4">
      <w:start w:val="1"/>
      <w:numFmt w:val="upperRoman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8F38B1"/>
    <w:multiLevelType w:val="hybridMultilevel"/>
    <w:tmpl w:val="38603AFC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4F57F4F"/>
    <w:multiLevelType w:val="hybridMultilevel"/>
    <w:tmpl w:val="A0964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AD4FDF"/>
    <w:multiLevelType w:val="hybridMultilevel"/>
    <w:tmpl w:val="B9F8D3E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A70B28"/>
    <w:multiLevelType w:val="hybridMultilevel"/>
    <w:tmpl w:val="933E20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8955ED6"/>
    <w:multiLevelType w:val="hybridMultilevel"/>
    <w:tmpl w:val="B23E99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A102B60"/>
    <w:multiLevelType w:val="hybridMultilevel"/>
    <w:tmpl w:val="A02060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A923043"/>
    <w:multiLevelType w:val="hybridMultilevel"/>
    <w:tmpl w:val="5EDC96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9D5279D"/>
    <w:multiLevelType w:val="hybridMultilevel"/>
    <w:tmpl w:val="CD526E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0505182"/>
    <w:multiLevelType w:val="hybridMultilevel"/>
    <w:tmpl w:val="3C54D4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1347DE1"/>
    <w:multiLevelType w:val="hybridMultilevel"/>
    <w:tmpl w:val="E5CC88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2112DC6"/>
    <w:multiLevelType w:val="hybridMultilevel"/>
    <w:tmpl w:val="2F202F78"/>
    <w:lvl w:ilvl="0" w:tplc="88E89BA4">
      <w:start w:val="1"/>
      <w:numFmt w:val="upperRoman"/>
      <w:lvlText w:val="%1."/>
      <w:lvlJc w:val="left"/>
      <w:pPr>
        <w:ind w:left="72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5E2EAC"/>
    <w:multiLevelType w:val="hybridMultilevel"/>
    <w:tmpl w:val="96A23B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5240EAA"/>
    <w:multiLevelType w:val="hybridMultilevel"/>
    <w:tmpl w:val="05B68C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7C2713E"/>
    <w:multiLevelType w:val="hybridMultilevel"/>
    <w:tmpl w:val="A036CFA8"/>
    <w:lvl w:ilvl="0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3">
    <w:nsid w:val="59D80655"/>
    <w:multiLevelType w:val="hybridMultilevel"/>
    <w:tmpl w:val="5B148C1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4">
    <w:nsid w:val="5D4C7451"/>
    <w:multiLevelType w:val="hybridMultilevel"/>
    <w:tmpl w:val="497464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8CA590B"/>
    <w:multiLevelType w:val="hybridMultilevel"/>
    <w:tmpl w:val="A2EEEC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AB03AD3"/>
    <w:multiLevelType w:val="hybridMultilevel"/>
    <w:tmpl w:val="CAEA2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E902A9"/>
    <w:multiLevelType w:val="hybridMultilevel"/>
    <w:tmpl w:val="5F8E20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34918E4"/>
    <w:multiLevelType w:val="hybridMultilevel"/>
    <w:tmpl w:val="070A7452"/>
    <w:lvl w:ilvl="0" w:tplc="DC347402">
      <w:numFmt w:val="bullet"/>
      <w:lvlText w:val="-"/>
      <w:lvlJc w:val="left"/>
      <w:pPr>
        <w:ind w:left="1080" w:hanging="360"/>
      </w:pPr>
      <w:rPr>
        <w:rFonts w:ascii="Calibri" w:eastAsiaTheme="minorHAns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"/>
  </w:num>
  <w:num w:numId="3">
    <w:abstractNumId w:val="21"/>
  </w:num>
  <w:num w:numId="4">
    <w:abstractNumId w:val="6"/>
  </w:num>
  <w:num w:numId="5">
    <w:abstractNumId w:val="19"/>
  </w:num>
  <w:num w:numId="6">
    <w:abstractNumId w:val="11"/>
  </w:num>
  <w:num w:numId="7">
    <w:abstractNumId w:val="2"/>
  </w:num>
  <w:num w:numId="8">
    <w:abstractNumId w:val="8"/>
  </w:num>
  <w:num w:numId="9">
    <w:abstractNumId w:val="13"/>
  </w:num>
  <w:num w:numId="10">
    <w:abstractNumId w:val="23"/>
  </w:num>
  <w:num w:numId="11">
    <w:abstractNumId w:val="0"/>
  </w:num>
  <w:num w:numId="12">
    <w:abstractNumId w:val="9"/>
  </w:num>
  <w:num w:numId="13">
    <w:abstractNumId w:val="26"/>
  </w:num>
  <w:num w:numId="14">
    <w:abstractNumId w:val="18"/>
  </w:num>
  <w:num w:numId="15">
    <w:abstractNumId w:val="15"/>
  </w:num>
  <w:num w:numId="16">
    <w:abstractNumId w:val="7"/>
  </w:num>
  <w:num w:numId="17">
    <w:abstractNumId w:val="24"/>
  </w:num>
  <w:num w:numId="18">
    <w:abstractNumId w:val="20"/>
  </w:num>
  <w:num w:numId="19">
    <w:abstractNumId w:val="28"/>
  </w:num>
  <w:num w:numId="20">
    <w:abstractNumId w:val="1"/>
  </w:num>
  <w:num w:numId="21">
    <w:abstractNumId w:val="14"/>
  </w:num>
  <w:num w:numId="22">
    <w:abstractNumId w:val="27"/>
  </w:num>
  <w:num w:numId="23">
    <w:abstractNumId w:val="3"/>
  </w:num>
  <w:num w:numId="24">
    <w:abstractNumId w:val="17"/>
  </w:num>
  <w:num w:numId="25">
    <w:abstractNumId w:val="5"/>
  </w:num>
  <w:num w:numId="26">
    <w:abstractNumId w:val="25"/>
  </w:num>
  <w:num w:numId="27">
    <w:abstractNumId w:val="16"/>
  </w:num>
  <w:num w:numId="28">
    <w:abstractNumId w:val="10"/>
  </w:num>
  <w:num w:numId="29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auren Bartell">
    <w15:presenceInfo w15:providerId="None" w15:userId="Lauren Bartel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87A"/>
    <w:rsid w:val="00045499"/>
    <w:rsid w:val="00051D74"/>
    <w:rsid w:val="00053886"/>
    <w:rsid w:val="000616BF"/>
    <w:rsid w:val="00062C61"/>
    <w:rsid w:val="000730C2"/>
    <w:rsid w:val="00091B99"/>
    <w:rsid w:val="000A58BE"/>
    <w:rsid w:val="000A6370"/>
    <w:rsid w:val="000B1CD8"/>
    <w:rsid w:val="000B40C7"/>
    <w:rsid w:val="000D0342"/>
    <w:rsid w:val="000F168A"/>
    <w:rsid w:val="000F2DB4"/>
    <w:rsid w:val="001037F8"/>
    <w:rsid w:val="001101B3"/>
    <w:rsid w:val="00110AB8"/>
    <w:rsid w:val="001215C8"/>
    <w:rsid w:val="0012245C"/>
    <w:rsid w:val="001341C9"/>
    <w:rsid w:val="00140D9D"/>
    <w:rsid w:val="00142F64"/>
    <w:rsid w:val="001536B9"/>
    <w:rsid w:val="00153F72"/>
    <w:rsid w:val="001569B4"/>
    <w:rsid w:val="001602CF"/>
    <w:rsid w:val="00166EC3"/>
    <w:rsid w:val="0017412C"/>
    <w:rsid w:val="001778DD"/>
    <w:rsid w:val="001840D5"/>
    <w:rsid w:val="001A05D5"/>
    <w:rsid w:val="001A0917"/>
    <w:rsid w:val="001A6D00"/>
    <w:rsid w:val="001B105E"/>
    <w:rsid w:val="001B151E"/>
    <w:rsid w:val="001C1BF5"/>
    <w:rsid w:val="001C2029"/>
    <w:rsid w:val="001C3622"/>
    <w:rsid w:val="001C6B3F"/>
    <w:rsid w:val="001E483D"/>
    <w:rsid w:val="001E788E"/>
    <w:rsid w:val="001F22C3"/>
    <w:rsid w:val="001F54EA"/>
    <w:rsid w:val="002011DA"/>
    <w:rsid w:val="00210B53"/>
    <w:rsid w:val="00216EE8"/>
    <w:rsid w:val="00227044"/>
    <w:rsid w:val="002319B1"/>
    <w:rsid w:val="00233296"/>
    <w:rsid w:val="00234F43"/>
    <w:rsid w:val="002353E7"/>
    <w:rsid w:val="00241B5F"/>
    <w:rsid w:val="0024327B"/>
    <w:rsid w:val="00252F08"/>
    <w:rsid w:val="002645D2"/>
    <w:rsid w:val="0026511D"/>
    <w:rsid w:val="00292045"/>
    <w:rsid w:val="002A1A7F"/>
    <w:rsid w:val="002A230C"/>
    <w:rsid w:val="002B3A3F"/>
    <w:rsid w:val="002B74BD"/>
    <w:rsid w:val="002C5BA7"/>
    <w:rsid w:val="002C7251"/>
    <w:rsid w:val="002E5510"/>
    <w:rsid w:val="00316AD7"/>
    <w:rsid w:val="0033387A"/>
    <w:rsid w:val="00333E71"/>
    <w:rsid w:val="0034230C"/>
    <w:rsid w:val="003442F1"/>
    <w:rsid w:val="0034734B"/>
    <w:rsid w:val="003504E0"/>
    <w:rsid w:val="00365953"/>
    <w:rsid w:val="00370E5F"/>
    <w:rsid w:val="003831CA"/>
    <w:rsid w:val="003841AD"/>
    <w:rsid w:val="0038566F"/>
    <w:rsid w:val="003C249B"/>
    <w:rsid w:val="003C5365"/>
    <w:rsid w:val="003D27CB"/>
    <w:rsid w:val="00406EA6"/>
    <w:rsid w:val="00406FAE"/>
    <w:rsid w:val="00407531"/>
    <w:rsid w:val="004132F1"/>
    <w:rsid w:val="00416A2E"/>
    <w:rsid w:val="00435FF6"/>
    <w:rsid w:val="0045217A"/>
    <w:rsid w:val="00462E3D"/>
    <w:rsid w:val="00464C26"/>
    <w:rsid w:val="004836A7"/>
    <w:rsid w:val="00486793"/>
    <w:rsid w:val="004878CD"/>
    <w:rsid w:val="00490D7F"/>
    <w:rsid w:val="004A052B"/>
    <w:rsid w:val="004B5F52"/>
    <w:rsid w:val="004C6D6F"/>
    <w:rsid w:val="004E0D1E"/>
    <w:rsid w:val="004E106A"/>
    <w:rsid w:val="004E2BA8"/>
    <w:rsid w:val="004F7BF5"/>
    <w:rsid w:val="00517E87"/>
    <w:rsid w:val="00567F63"/>
    <w:rsid w:val="00567FE2"/>
    <w:rsid w:val="005718EE"/>
    <w:rsid w:val="00577B12"/>
    <w:rsid w:val="00594FC3"/>
    <w:rsid w:val="00595C52"/>
    <w:rsid w:val="005A054C"/>
    <w:rsid w:val="005A4ECC"/>
    <w:rsid w:val="005A7E67"/>
    <w:rsid w:val="005B5B1F"/>
    <w:rsid w:val="005C136D"/>
    <w:rsid w:val="00610910"/>
    <w:rsid w:val="00611232"/>
    <w:rsid w:val="00625BC6"/>
    <w:rsid w:val="0064588C"/>
    <w:rsid w:val="00650ACD"/>
    <w:rsid w:val="0065205D"/>
    <w:rsid w:val="00657784"/>
    <w:rsid w:val="00670A05"/>
    <w:rsid w:val="0067475B"/>
    <w:rsid w:val="00675565"/>
    <w:rsid w:val="0069612B"/>
    <w:rsid w:val="006B037C"/>
    <w:rsid w:val="006B3E47"/>
    <w:rsid w:val="006C1F6F"/>
    <w:rsid w:val="006D6443"/>
    <w:rsid w:val="006F06B9"/>
    <w:rsid w:val="006F2644"/>
    <w:rsid w:val="006F5B9A"/>
    <w:rsid w:val="006F6ECA"/>
    <w:rsid w:val="00703647"/>
    <w:rsid w:val="00704237"/>
    <w:rsid w:val="00717889"/>
    <w:rsid w:val="0072089A"/>
    <w:rsid w:val="007330FC"/>
    <w:rsid w:val="0073799C"/>
    <w:rsid w:val="0076399D"/>
    <w:rsid w:val="00770A44"/>
    <w:rsid w:val="00784B55"/>
    <w:rsid w:val="00785236"/>
    <w:rsid w:val="00795350"/>
    <w:rsid w:val="007B36EA"/>
    <w:rsid w:val="007C115C"/>
    <w:rsid w:val="007C4BDC"/>
    <w:rsid w:val="007D1E4D"/>
    <w:rsid w:val="007E3CD2"/>
    <w:rsid w:val="007F7424"/>
    <w:rsid w:val="00804A0C"/>
    <w:rsid w:val="008538D2"/>
    <w:rsid w:val="00865FFC"/>
    <w:rsid w:val="00884814"/>
    <w:rsid w:val="00890D7C"/>
    <w:rsid w:val="008A0467"/>
    <w:rsid w:val="008C1EAE"/>
    <w:rsid w:val="008D15ED"/>
    <w:rsid w:val="008E6D2E"/>
    <w:rsid w:val="008E797E"/>
    <w:rsid w:val="008F0255"/>
    <w:rsid w:val="008F208F"/>
    <w:rsid w:val="008F448A"/>
    <w:rsid w:val="00904C44"/>
    <w:rsid w:val="00911A35"/>
    <w:rsid w:val="00915A68"/>
    <w:rsid w:val="00945EB6"/>
    <w:rsid w:val="0095579A"/>
    <w:rsid w:val="0095781F"/>
    <w:rsid w:val="009675C5"/>
    <w:rsid w:val="009832D2"/>
    <w:rsid w:val="00995438"/>
    <w:rsid w:val="00996B33"/>
    <w:rsid w:val="009A22BB"/>
    <w:rsid w:val="009A6AA6"/>
    <w:rsid w:val="009A6BE1"/>
    <w:rsid w:val="009B55E4"/>
    <w:rsid w:val="009B7BCF"/>
    <w:rsid w:val="009C52D0"/>
    <w:rsid w:val="009C55D1"/>
    <w:rsid w:val="009D0887"/>
    <w:rsid w:val="009E3447"/>
    <w:rsid w:val="00A074BA"/>
    <w:rsid w:val="00A20EF1"/>
    <w:rsid w:val="00A2208B"/>
    <w:rsid w:val="00A231B1"/>
    <w:rsid w:val="00A3527C"/>
    <w:rsid w:val="00A401A0"/>
    <w:rsid w:val="00A52911"/>
    <w:rsid w:val="00A53537"/>
    <w:rsid w:val="00A7035D"/>
    <w:rsid w:val="00A756A9"/>
    <w:rsid w:val="00A96464"/>
    <w:rsid w:val="00A97F89"/>
    <w:rsid w:val="00AD608C"/>
    <w:rsid w:val="00AE375F"/>
    <w:rsid w:val="00AF255F"/>
    <w:rsid w:val="00B13CDF"/>
    <w:rsid w:val="00B32BB7"/>
    <w:rsid w:val="00B620DA"/>
    <w:rsid w:val="00B667F8"/>
    <w:rsid w:val="00B70FDA"/>
    <w:rsid w:val="00BB005A"/>
    <w:rsid w:val="00BE2B78"/>
    <w:rsid w:val="00BE2DEB"/>
    <w:rsid w:val="00BE5645"/>
    <w:rsid w:val="00BF2A9C"/>
    <w:rsid w:val="00BF6FFC"/>
    <w:rsid w:val="00BF7618"/>
    <w:rsid w:val="00C05100"/>
    <w:rsid w:val="00C16AB2"/>
    <w:rsid w:val="00C22A9C"/>
    <w:rsid w:val="00C234B6"/>
    <w:rsid w:val="00C31B6F"/>
    <w:rsid w:val="00C42C69"/>
    <w:rsid w:val="00C434FD"/>
    <w:rsid w:val="00C46090"/>
    <w:rsid w:val="00C46B9A"/>
    <w:rsid w:val="00C627A6"/>
    <w:rsid w:val="00C63A39"/>
    <w:rsid w:val="00C71860"/>
    <w:rsid w:val="00C82140"/>
    <w:rsid w:val="00C83E20"/>
    <w:rsid w:val="00CA600A"/>
    <w:rsid w:val="00CB0263"/>
    <w:rsid w:val="00CB568A"/>
    <w:rsid w:val="00CB7436"/>
    <w:rsid w:val="00CB7B5D"/>
    <w:rsid w:val="00CC19DE"/>
    <w:rsid w:val="00CE4870"/>
    <w:rsid w:val="00D4614E"/>
    <w:rsid w:val="00D46CE5"/>
    <w:rsid w:val="00D54839"/>
    <w:rsid w:val="00D612BE"/>
    <w:rsid w:val="00D679C0"/>
    <w:rsid w:val="00D80CE6"/>
    <w:rsid w:val="00DA5F06"/>
    <w:rsid w:val="00DB3EE4"/>
    <w:rsid w:val="00DB6677"/>
    <w:rsid w:val="00DC52D6"/>
    <w:rsid w:val="00DD4FE7"/>
    <w:rsid w:val="00DE0E7E"/>
    <w:rsid w:val="00DE4D2B"/>
    <w:rsid w:val="00DE6440"/>
    <w:rsid w:val="00DE7663"/>
    <w:rsid w:val="00DF2F81"/>
    <w:rsid w:val="00E227A2"/>
    <w:rsid w:val="00E42029"/>
    <w:rsid w:val="00E44AC6"/>
    <w:rsid w:val="00E5587E"/>
    <w:rsid w:val="00E55CB5"/>
    <w:rsid w:val="00E65386"/>
    <w:rsid w:val="00E7688A"/>
    <w:rsid w:val="00E806DE"/>
    <w:rsid w:val="00E836CD"/>
    <w:rsid w:val="00E84597"/>
    <w:rsid w:val="00E847EA"/>
    <w:rsid w:val="00E9790C"/>
    <w:rsid w:val="00EB3612"/>
    <w:rsid w:val="00EB6999"/>
    <w:rsid w:val="00EC3E84"/>
    <w:rsid w:val="00EF2962"/>
    <w:rsid w:val="00EF2CC9"/>
    <w:rsid w:val="00EF5783"/>
    <w:rsid w:val="00EF6ABA"/>
    <w:rsid w:val="00F04A51"/>
    <w:rsid w:val="00F134CC"/>
    <w:rsid w:val="00F34EF3"/>
    <w:rsid w:val="00F3546E"/>
    <w:rsid w:val="00F36E59"/>
    <w:rsid w:val="00F51E55"/>
    <w:rsid w:val="00F57B10"/>
    <w:rsid w:val="00F84155"/>
    <w:rsid w:val="00F93603"/>
    <w:rsid w:val="00FA0B41"/>
    <w:rsid w:val="00FC1233"/>
    <w:rsid w:val="00FC24FF"/>
    <w:rsid w:val="00FD62A7"/>
    <w:rsid w:val="00FE7304"/>
    <w:rsid w:val="00FF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D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40D9D"/>
    <w:pPr>
      <w:keepNext/>
      <w:jc w:val="center"/>
      <w:outlineLvl w:val="0"/>
    </w:pPr>
    <w:rPr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387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3387A"/>
  </w:style>
  <w:style w:type="paragraph" w:styleId="Footer">
    <w:name w:val="footer"/>
    <w:basedOn w:val="Normal"/>
    <w:link w:val="FooterChar"/>
    <w:uiPriority w:val="99"/>
    <w:unhideWhenUsed/>
    <w:rsid w:val="0033387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3387A"/>
  </w:style>
  <w:style w:type="paragraph" w:styleId="BalloonText">
    <w:name w:val="Balloon Text"/>
    <w:basedOn w:val="Normal"/>
    <w:link w:val="BalloonTextChar"/>
    <w:uiPriority w:val="99"/>
    <w:semiHidden/>
    <w:unhideWhenUsed/>
    <w:rsid w:val="0033387A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8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4A0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536B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140D9D"/>
    <w:rPr>
      <w:rFonts w:ascii="Times New Roman" w:eastAsia="Times New Roman" w:hAnsi="Times New Roman" w:cs="Times New Roman"/>
      <w:b/>
      <w:sz w:val="28"/>
      <w:szCs w:val="20"/>
    </w:rPr>
  </w:style>
  <w:style w:type="paragraph" w:styleId="BodyText">
    <w:name w:val="Body Text"/>
    <w:basedOn w:val="Normal"/>
    <w:link w:val="BodyTextChar"/>
    <w:rsid w:val="00140D9D"/>
    <w:pPr>
      <w:spacing w:line="360" w:lineRule="auto"/>
    </w:pPr>
    <w:rPr>
      <w:b/>
    </w:rPr>
  </w:style>
  <w:style w:type="character" w:customStyle="1" w:styleId="BodyTextChar">
    <w:name w:val="Body Text Char"/>
    <w:basedOn w:val="DefaultParagraphFont"/>
    <w:link w:val="BodyText"/>
    <w:rsid w:val="00140D9D"/>
    <w:rPr>
      <w:rFonts w:ascii="Times New Roman" w:eastAsia="Times New Roman" w:hAnsi="Times New Roman" w:cs="Times New Roman"/>
      <w:b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535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35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353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35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3537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D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40D9D"/>
    <w:pPr>
      <w:keepNext/>
      <w:jc w:val="center"/>
      <w:outlineLvl w:val="0"/>
    </w:pPr>
    <w:rPr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387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3387A"/>
  </w:style>
  <w:style w:type="paragraph" w:styleId="Footer">
    <w:name w:val="footer"/>
    <w:basedOn w:val="Normal"/>
    <w:link w:val="FooterChar"/>
    <w:uiPriority w:val="99"/>
    <w:unhideWhenUsed/>
    <w:rsid w:val="0033387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3387A"/>
  </w:style>
  <w:style w:type="paragraph" w:styleId="BalloonText">
    <w:name w:val="Balloon Text"/>
    <w:basedOn w:val="Normal"/>
    <w:link w:val="BalloonTextChar"/>
    <w:uiPriority w:val="99"/>
    <w:semiHidden/>
    <w:unhideWhenUsed/>
    <w:rsid w:val="0033387A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8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4A0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536B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140D9D"/>
    <w:rPr>
      <w:rFonts w:ascii="Times New Roman" w:eastAsia="Times New Roman" w:hAnsi="Times New Roman" w:cs="Times New Roman"/>
      <w:b/>
      <w:sz w:val="28"/>
      <w:szCs w:val="20"/>
    </w:rPr>
  </w:style>
  <w:style w:type="paragraph" w:styleId="BodyText">
    <w:name w:val="Body Text"/>
    <w:basedOn w:val="Normal"/>
    <w:link w:val="BodyTextChar"/>
    <w:rsid w:val="00140D9D"/>
    <w:pPr>
      <w:spacing w:line="360" w:lineRule="auto"/>
    </w:pPr>
    <w:rPr>
      <w:b/>
    </w:rPr>
  </w:style>
  <w:style w:type="character" w:customStyle="1" w:styleId="BodyTextChar">
    <w:name w:val="Body Text Char"/>
    <w:basedOn w:val="DefaultParagraphFont"/>
    <w:link w:val="BodyText"/>
    <w:rsid w:val="00140D9D"/>
    <w:rPr>
      <w:rFonts w:ascii="Times New Roman" w:eastAsia="Times New Roman" w:hAnsi="Times New Roman" w:cs="Times New Roman"/>
      <w:b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535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35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353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35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3537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2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dcarman@uwgpc.org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hna22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B1A34-2ACA-4ED6-8BFB-1C009B2DB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EA265FF2</Template>
  <TotalTime>0</TotalTime>
  <Pages>5</Pages>
  <Words>964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UWITC</Company>
  <LinksUpToDate>false</LinksUpToDate>
  <CharactersWithSpaces>6453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Allen</dc:creator>
  <cp:lastModifiedBy>Kim Allen</cp:lastModifiedBy>
  <cp:revision>2</cp:revision>
  <cp:lastPrinted>2018-12-13T19:18:00Z</cp:lastPrinted>
  <dcterms:created xsi:type="dcterms:W3CDTF">2020-09-18T15:27:00Z</dcterms:created>
  <dcterms:modified xsi:type="dcterms:W3CDTF">2020-09-18T15:27:00Z</dcterms:modified>
</cp:coreProperties>
</file>